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74F" w:rsidRDefault="00D714F8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bookmarkStart w:id="0" w:name="_GoBack"/>
      <w:bookmarkEnd w:id="0"/>
      <w:r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r w:rsidR="00F033BA" w:rsidRPr="00F033BA">
        <w:rPr>
          <w:noProof/>
          <w:lang w:val="es-CL" w:eastAsia="es-CL"/>
        </w:rPr>
        <w:drawing>
          <wp:inline distT="0" distB="0" distL="0" distR="0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74F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</w:p>
    <w:p w:rsidR="0067474F" w:rsidRDefault="0067474F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921F3D" w:rsidRDefault="00075F02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>Novedades</w:t>
      </w:r>
      <w:r w:rsidR="00BE1B0B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r w:rsidR="00EC05BE">
        <w:rPr>
          <w:b/>
          <w:color w:val="17365D" w:themeColor="text2" w:themeShade="BF"/>
          <w:sz w:val="52"/>
          <w:szCs w:val="52"/>
          <w:lang w:val="es-ES"/>
        </w:rPr>
        <w:t>Editorial Granica</w:t>
      </w:r>
    </w:p>
    <w:p w:rsidR="00354CE0" w:rsidRDefault="00EC05BE" w:rsidP="00354CE0">
      <w:pPr>
        <w:pStyle w:val="Sinespaciado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227AABD2" wp14:editId="571E4A17">
            <wp:simplePos x="0" y="0"/>
            <wp:positionH relativeFrom="column">
              <wp:posOffset>-4445</wp:posOffset>
            </wp:positionH>
            <wp:positionV relativeFrom="paragraph">
              <wp:posOffset>190500</wp:posOffset>
            </wp:positionV>
            <wp:extent cx="1819275" cy="2408555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TURRO - ANILLADA 1-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2" t="8482" r="8509" b="7455"/>
                    <a:stretch/>
                  </pic:blipFill>
                  <pic:spPr bwMode="auto">
                    <a:xfrm>
                      <a:off x="0" y="0"/>
                      <a:ext cx="1819275" cy="240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90B" w:rsidRDefault="00EC05BE" w:rsidP="00D77AF6">
      <w:pPr>
        <w:pStyle w:val="Sinespaciado"/>
        <w:rPr>
          <w:b/>
          <w:sz w:val="24"/>
          <w:szCs w:val="24"/>
        </w:rPr>
      </w:pPr>
      <w:r>
        <w:rPr>
          <w:b/>
          <w:sz w:val="24"/>
          <w:szCs w:val="24"/>
        </w:rPr>
        <w:t>Agenda Gaturro 2020 (negra)</w:t>
      </w:r>
    </w:p>
    <w:p w:rsidR="00D77AF6" w:rsidRPr="00354CE0" w:rsidRDefault="00D77AF6" w:rsidP="00D77AF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Páginas: </w:t>
      </w:r>
      <w:r w:rsidR="00797422">
        <w:rPr>
          <w:sz w:val="24"/>
          <w:szCs w:val="24"/>
        </w:rPr>
        <w:t>160</w:t>
      </w:r>
    </w:p>
    <w:p w:rsidR="00D77AF6" w:rsidRDefault="00D77AF6" w:rsidP="00D77AF6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="00EC05BE">
        <w:rPr>
          <w:rFonts w:eastAsia="HGSHeiseiKakugothictaiW3" w:cs="Arial"/>
          <w:sz w:val="24"/>
          <w:szCs w:val="24"/>
        </w:rPr>
        <w:t>13 x 18</w:t>
      </w:r>
      <w:r w:rsidR="00F1690B">
        <w:rPr>
          <w:rFonts w:eastAsia="HGSHeiseiKakugothictaiW3" w:cs="Arial"/>
          <w:sz w:val="24"/>
          <w:szCs w:val="24"/>
        </w:rPr>
        <w:t xml:space="preserve"> </w:t>
      </w:r>
      <w:r>
        <w:rPr>
          <w:rFonts w:eastAsia="HGSHeiseiKakugothictaiW3" w:cs="Arial"/>
          <w:sz w:val="24"/>
          <w:szCs w:val="24"/>
        </w:rPr>
        <w:t>cm</w:t>
      </w:r>
    </w:p>
    <w:p w:rsidR="00D77AF6" w:rsidRPr="000E72EB" w:rsidRDefault="00D77AF6" w:rsidP="00D77AF6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EC05BE" w:rsidRPr="00EC05BE">
        <w:rPr>
          <w:sz w:val="24"/>
          <w:szCs w:val="24"/>
        </w:rPr>
        <w:t>40291</w:t>
      </w:r>
    </w:p>
    <w:p w:rsidR="00D77AF6" w:rsidRPr="00926BFC" w:rsidRDefault="00D77AF6" w:rsidP="00D77AF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EC05BE" w:rsidRPr="00EC05BE">
        <w:rPr>
          <w:sz w:val="24"/>
          <w:szCs w:val="24"/>
        </w:rPr>
        <w:t>7798071447437</w:t>
      </w:r>
    </w:p>
    <w:p w:rsidR="00D77AF6" w:rsidRDefault="00D77AF6" w:rsidP="00D77AF6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 xml:space="preserve">recio: </w:t>
      </w:r>
      <w:r w:rsidR="00EC05BE">
        <w:rPr>
          <w:sz w:val="24"/>
          <w:szCs w:val="24"/>
        </w:rPr>
        <w:t xml:space="preserve">$8.395 </w:t>
      </w:r>
      <w:r>
        <w:rPr>
          <w:sz w:val="24"/>
          <w:szCs w:val="24"/>
        </w:rPr>
        <w:t>+ IVA</w:t>
      </w:r>
    </w:p>
    <w:p w:rsidR="00D77AF6" w:rsidRDefault="00D77AF6" w:rsidP="00D77AF6">
      <w:pPr>
        <w:pStyle w:val="Sinespaciado"/>
        <w:rPr>
          <w:sz w:val="24"/>
          <w:szCs w:val="24"/>
        </w:rPr>
      </w:pPr>
    </w:p>
    <w:p w:rsidR="00D77AF6" w:rsidRDefault="00D77AF6" w:rsidP="00D77AF6">
      <w:pPr>
        <w:pStyle w:val="Sinespaciado"/>
        <w:rPr>
          <w:sz w:val="24"/>
          <w:szCs w:val="24"/>
        </w:rPr>
      </w:pPr>
    </w:p>
    <w:p w:rsidR="00D77AF6" w:rsidRDefault="00D77AF6" w:rsidP="00D77AF6">
      <w:pPr>
        <w:pStyle w:val="Sinespaciado"/>
        <w:rPr>
          <w:sz w:val="24"/>
          <w:szCs w:val="24"/>
        </w:rPr>
      </w:pPr>
    </w:p>
    <w:p w:rsidR="00EC05BE" w:rsidRDefault="00EC05BE" w:rsidP="00D77AF6">
      <w:pPr>
        <w:pStyle w:val="Sinespaciado"/>
        <w:rPr>
          <w:sz w:val="24"/>
          <w:szCs w:val="24"/>
        </w:rPr>
      </w:pPr>
    </w:p>
    <w:p w:rsidR="00EC05BE" w:rsidRDefault="00EC05BE" w:rsidP="00D77AF6">
      <w:pPr>
        <w:pStyle w:val="Sinespaciado"/>
        <w:rPr>
          <w:sz w:val="24"/>
          <w:szCs w:val="24"/>
        </w:rPr>
      </w:pPr>
    </w:p>
    <w:p w:rsidR="00EC05BE" w:rsidRDefault="00EC05BE" w:rsidP="00D77AF6">
      <w:pPr>
        <w:pStyle w:val="Sinespaciado"/>
        <w:rPr>
          <w:sz w:val="24"/>
          <w:szCs w:val="24"/>
        </w:rPr>
      </w:pPr>
    </w:p>
    <w:p w:rsidR="00D77AF6" w:rsidRDefault="00D77AF6" w:rsidP="00D77AF6">
      <w:pPr>
        <w:pStyle w:val="Sinespaciado"/>
        <w:rPr>
          <w:sz w:val="24"/>
          <w:szCs w:val="24"/>
        </w:rPr>
      </w:pPr>
    </w:p>
    <w:p w:rsidR="00EC05BE" w:rsidRDefault="00EC05BE" w:rsidP="00EC05BE">
      <w:pPr>
        <w:spacing w:after="0" w:line="240" w:lineRule="auto"/>
        <w:jc w:val="both"/>
        <w:rPr>
          <w:sz w:val="24"/>
          <w:szCs w:val="24"/>
        </w:rPr>
      </w:pPr>
    </w:p>
    <w:p w:rsidR="00EC05BE" w:rsidRDefault="00EC05BE" w:rsidP="00EC05BE">
      <w:pPr>
        <w:spacing w:after="0" w:line="240" w:lineRule="auto"/>
        <w:jc w:val="both"/>
        <w:rPr>
          <w:sz w:val="24"/>
          <w:szCs w:val="24"/>
        </w:rPr>
      </w:pPr>
      <w:r w:rsidRPr="00EC05BE">
        <w:rPr>
          <w:sz w:val="24"/>
          <w:szCs w:val="24"/>
        </w:rPr>
        <w:t>Semana a la vista. Sobre portapapeles. Tapa dura con espiral y elástico.</w:t>
      </w:r>
      <w:r>
        <w:rPr>
          <w:sz w:val="24"/>
          <w:szCs w:val="24"/>
        </w:rPr>
        <w:t xml:space="preserve"> </w:t>
      </w:r>
      <w:r w:rsidR="00DB2108">
        <w:rPr>
          <w:sz w:val="24"/>
          <w:szCs w:val="24"/>
        </w:rPr>
        <w:t xml:space="preserve">Contiene </w:t>
      </w:r>
      <w:r>
        <w:rPr>
          <w:sz w:val="24"/>
          <w:szCs w:val="24"/>
        </w:rPr>
        <w:t xml:space="preserve">2 páginas </w:t>
      </w:r>
      <w:r w:rsidRPr="00EC05BE">
        <w:rPr>
          <w:sz w:val="24"/>
          <w:szCs w:val="24"/>
        </w:rPr>
        <w:t>con stickers.</w:t>
      </w:r>
    </w:p>
    <w:p w:rsidR="00C9698B" w:rsidRDefault="00C9698B" w:rsidP="00EC05BE">
      <w:pPr>
        <w:spacing w:after="0" w:line="240" w:lineRule="auto"/>
        <w:jc w:val="both"/>
        <w:rPr>
          <w:sz w:val="24"/>
          <w:szCs w:val="24"/>
        </w:rPr>
      </w:pPr>
    </w:p>
    <w:p w:rsidR="00C9698B" w:rsidRDefault="00C9698B" w:rsidP="00C9698B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1796643" cy="2381250"/>
            <wp:effectExtent l="19050" t="19050" r="13335" b="190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TURRO - ANILLADA 2-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8225" r="8509" b="7969"/>
                    <a:stretch/>
                  </pic:blipFill>
                  <pic:spPr bwMode="auto">
                    <a:xfrm>
                      <a:off x="0" y="0"/>
                      <a:ext cx="1796643" cy="2381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Agenda</w:t>
      </w:r>
      <w:r w:rsidRPr="00C9698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Gaturro 2020 (agatha)</w:t>
      </w:r>
    </w:p>
    <w:p w:rsidR="00C9698B" w:rsidRPr="00354CE0" w:rsidRDefault="00C9698B" w:rsidP="00C9698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Páginas: </w:t>
      </w:r>
      <w:r w:rsidR="00797422">
        <w:rPr>
          <w:sz w:val="24"/>
          <w:szCs w:val="24"/>
        </w:rPr>
        <w:t>160</w:t>
      </w:r>
    </w:p>
    <w:p w:rsidR="00C9698B" w:rsidRDefault="00C9698B" w:rsidP="00C9698B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13 x 18 cm</w:t>
      </w:r>
    </w:p>
    <w:p w:rsidR="00C9698B" w:rsidRPr="000E72EB" w:rsidRDefault="00C9698B" w:rsidP="00C9698B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40292</w:t>
      </w:r>
    </w:p>
    <w:p w:rsidR="00C9698B" w:rsidRPr="00926BFC" w:rsidRDefault="00C9698B" w:rsidP="00C9698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C9698B">
        <w:rPr>
          <w:sz w:val="24"/>
          <w:szCs w:val="24"/>
        </w:rPr>
        <w:t>7798071447451</w:t>
      </w:r>
    </w:p>
    <w:p w:rsidR="00C9698B" w:rsidRDefault="00C9698B" w:rsidP="00C9698B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C9698B" w:rsidRPr="00EC05BE" w:rsidRDefault="00C9698B" w:rsidP="00EC05BE">
      <w:pPr>
        <w:spacing w:after="0" w:line="240" w:lineRule="auto"/>
        <w:jc w:val="both"/>
        <w:rPr>
          <w:sz w:val="24"/>
          <w:szCs w:val="24"/>
        </w:rPr>
      </w:pPr>
    </w:p>
    <w:p w:rsidR="00EC05BE" w:rsidRPr="00EC05BE" w:rsidRDefault="00EC05BE" w:rsidP="00EC05BE">
      <w:pPr>
        <w:spacing w:after="0" w:line="240" w:lineRule="auto"/>
        <w:jc w:val="both"/>
        <w:rPr>
          <w:sz w:val="24"/>
          <w:szCs w:val="24"/>
        </w:rPr>
      </w:pPr>
    </w:p>
    <w:p w:rsidR="003A7A51" w:rsidRPr="001925A1" w:rsidRDefault="003A7A51" w:rsidP="001925A1">
      <w:pPr>
        <w:spacing w:line="240" w:lineRule="auto"/>
        <w:jc w:val="both"/>
        <w:rPr>
          <w:sz w:val="24"/>
          <w:szCs w:val="24"/>
        </w:rPr>
      </w:pPr>
    </w:p>
    <w:p w:rsidR="00D70808" w:rsidRDefault="00D70808" w:rsidP="00963E46">
      <w:pPr>
        <w:pStyle w:val="Sinespaciado"/>
        <w:rPr>
          <w:sz w:val="24"/>
          <w:szCs w:val="24"/>
        </w:rPr>
      </w:pPr>
    </w:p>
    <w:p w:rsidR="00963E46" w:rsidRDefault="00963E46" w:rsidP="005320A8">
      <w:pPr>
        <w:pStyle w:val="Sinespaciado"/>
        <w:jc w:val="both"/>
        <w:rPr>
          <w:sz w:val="24"/>
          <w:szCs w:val="24"/>
        </w:rPr>
      </w:pPr>
    </w:p>
    <w:p w:rsidR="003F57E6" w:rsidRDefault="003F57E6" w:rsidP="005320A8">
      <w:pPr>
        <w:pStyle w:val="Sinespaciado"/>
        <w:jc w:val="both"/>
        <w:rPr>
          <w:sz w:val="24"/>
          <w:szCs w:val="24"/>
        </w:rPr>
      </w:pPr>
    </w:p>
    <w:p w:rsidR="00AE46C6" w:rsidRDefault="00AE46C6" w:rsidP="00AE46C6">
      <w:pPr>
        <w:pStyle w:val="Sinespaciado"/>
        <w:jc w:val="both"/>
        <w:rPr>
          <w:sz w:val="24"/>
          <w:szCs w:val="24"/>
        </w:rPr>
      </w:pPr>
    </w:p>
    <w:p w:rsidR="00C9698B" w:rsidRDefault="00C9698B" w:rsidP="00C9698B">
      <w:pPr>
        <w:spacing w:after="0" w:line="240" w:lineRule="auto"/>
        <w:jc w:val="both"/>
        <w:rPr>
          <w:sz w:val="24"/>
          <w:szCs w:val="24"/>
        </w:rPr>
      </w:pPr>
      <w:r w:rsidRPr="00EC05BE">
        <w:rPr>
          <w:sz w:val="24"/>
          <w:szCs w:val="24"/>
        </w:rPr>
        <w:t>Semana a la vista. Sobre portapapeles. Tapa dura con espiral y elástico.</w:t>
      </w:r>
      <w:r>
        <w:rPr>
          <w:sz w:val="24"/>
          <w:szCs w:val="24"/>
        </w:rPr>
        <w:t xml:space="preserve"> </w:t>
      </w:r>
      <w:r w:rsidR="00DB2108">
        <w:rPr>
          <w:sz w:val="24"/>
          <w:szCs w:val="24"/>
        </w:rPr>
        <w:t>Contiene</w:t>
      </w:r>
      <w:r>
        <w:rPr>
          <w:sz w:val="24"/>
          <w:szCs w:val="24"/>
        </w:rPr>
        <w:t xml:space="preserve"> 2 páginas </w:t>
      </w:r>
      <w:r w:rsidRPr="00EC05BE">
        <w:rPr>
          <w:sz w:val="24"/>
          <w:szCs w:val="24"/>
        </w:rPr>
        <w:t>con stickers.</w:t>
      </w:r>
    </w:p>
    <w:p w:rsidR="00940710" w:rsidRDefault="00940710" w:rsidP="00C9698B">
      <w:pPr>
        <w:spacing w:after="0" w:line="240" w:lineRule="auto"/>
        <w:jc w:val="both"/>
        <w:rPr>
          <w:sz w:val="24"/>
          <w:szCs w:val="24"/>
        </w:rPr>
      </w:pPr>
    </w:p>
    <w:p w:rsidR="00940710" w:rsidRDefault="00940710" w:rsidP="00C9698B">
      <w:pPr>
        <w:spacing w:after="0" w:line="240" w:lineRule="auto"/>
        <w:jc w:val="both"/>
        <w:rPr>
          <w:sz w:val="24"/>
          <w:szCs w:val="24"/>
        </w:rPr>
      </w:pPr>
    </w:p>
    <w:p w:rsidR="00940710" w:rsidRDefault="00940710" w:rsidP="00C9698B">
      <w:pPr>
        <w:spacing w:after="0" w:line="240" w:lineRule="auto"/>
        <w:jc w:val="both"/>
        <w:rPr>
          <w:sz w:val="24"/>
          <w:szCs w:val="24"/>
        </w:rPr>
      </w:pPr>
    </w:p>
    <w:p w:rsidR="00940710" w:rsidRDefault="00940710" w:rsidP="00C9698B">
      <w:pPr>
        <w:spacing w:after="0" w:line="240" w:lineRule="auto"/>
        <w:jc w:val="both"/>
        <w:rPr>
          <w:sz w:val="24"/>
          <w:szCs w:val="24"/>
        </w:rPr>
      </w:pPr>
    </w:p>
    <w:p w:rsidR="00940710" w:rsidRDefault="00940710" w:rsidP="00C9698B">
      <w:pPr>
        <w:spacing w:after="0" w:line="240" w:lineRule="auto"/>
        <w:jc w:val="both"/>
        <w:rPr>
          <w:sz w:val="24"/>
          <w:szCs w:val="24"/>
        </w:rPr>
      </w:pPr>
    </w:p>
    <w:p w:rsidR="00940710" w:rsidRDefault="00940710" w:rsidP="00C9698B">
      <w:pPr>
        <w:spacing w:after="0" w:line="240" w:lineRule="auto"/>
        <w:jc w:val="both"/>
        <w:rPr>
          <w:sz w:val="24"/>
          <w:szCs w:val="24"/>
        </w:rPr>
      </w:pPr>
    </w:p>
    <w:p w:rsidR="00940710" w:rsidRDefault="00940710" w:rsidP="00C9698B">
      <w:pPr>
        <w:spacing w:after="0" w:line="240" w:lineRule="auto"/>
        <w:jc w:val="both"/>
        <w:rPr>
          <w:sz w:val="24"/>
          <w:szCs w:val="24"/>
        </w:rPr>
      </w:pPr>
    </w:p>
    <w:p w:rsidR="00940710" w:rsidRDefault="00940710" w:rsidP="00C9698B">
      <w:pPr>
        <w:spacing w:after="0" w:line="240" w:lineRule="auto"/>
        <w:jc w:val="both"/>
        <w:rPr>
          <w:sz w:val="24"/>
          <w:szCs w:val="24"/>
        </w:rPr>
      </w:pPr>
    </w:p>
    <w:p w:rsidR="00DB2108" w:rsidRDefault="00940710" w:rsidP="00DB2108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790700" cy="23876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CANUDO - AGENDA ANILLADA 1-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8" t="8225" r="9492" b="7471"/>
                    <a:stretch/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2108">
        <w:rPr>
          <w:b/>
          <w:sz w:val="24"/>
          <w:szCs w:val="24"/>
        </w:rPr>
        <w:t>Agenda Macanudo 2020 (anillada)</w:t>
      </w:r>
    </w:p>
    <w:p w:rsidR="00DB2108" w:rsidRPr="00354CE0" w:rsidRDefault="00DB2108" w:rsidP="00DB210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160</w:t>
      </w:r>
    </w:p>
    <w:p w:rsidR="00DB2108" w:rsidRDefault="00DB2108" w:rsidP="00DB2108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DB2108">
        <w:rPr>
          <w:rFonts w:eastAsia="HGSHeiseiKakugothictaiW3" w:cs="Arial"/>
          <w:sz w:val="24"/>
          <w:szCs w:val="24"/>
        </w:rPr>
        <w:t>13,5 x 19,3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DB2108" w:rsidRPr="000E72EB" w:rsidRDefault="00DB2108" w:rsidP="00DB2108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40293</w:t>
      </w:r>
    </w:p>
    <w:p w:rsidR="00DB2108" w:rsidRPr="00926BFC" w:rsidRDefault="00DB2108" w:rsidP="00DB210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DB2108">
        <w:rPr>
          <w:sz w:val="24"/>
          <w:szCs w:val="24"/>
        </w:rPr>
        <w:t>7798071447376</w:t>
      </w:r>
    </w:p>
    <w:p w:rsidR="00DB2108" w:rsidRDefault="00DB2108" w:rsidP="00DB2108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940710" w:rsidRDefault="00940710" w:rsidP="00C9698B">
      <w:pPr>
        <w:spacing w:after="0" w:line="240" w:lineRule="auto"/>
        <w:jc w:val="both"/>
        <w:rPr>
          <w:sz w:val="24"/>
          <w:szCs w:val="24"/>
        </w:rPr>
      </w:pPr>
    </w:p>
    <w:p w:rsidR="00DB2108" w:rsidRDefault="00DB2108" w:rsidP="00C9698B">
      <w:pPr>
        <w:spacing w:after="0" w:line="240" w:lineRule="auto"/>
        <w:jc w:val="both"/>
        <w:rPr>
          <w:sz w:val="24"/>
          <w:szCs w:val="24"/>
        </w:rPr>
      </w:pPr>
    </w:p>
    <w:p w:rsidR="00DB2108" w:rsidRDefault="00DB2108" w:rsidP="00C9698B">
      <w:pPr>
        <w:spacing w:after="0" w:line="240" w:lineRule="auto"/>
        <w:jc w:val="both"/>
        <w:rPr>
          <w:sz w:val="24"/>
          <w:szCs w:val="24"/>
        </w:rPr>
      </w:pPr>
    </w:p>
    <w:p w:rsidR="00DB2108" w:rsidRDefault="00DB2108" w:rsidP="00C9698B">
      <w:pPr>
        <w:spacing w:after="0" w:line="240" w:lineRule="auto"/>
        <w:jc w:val="both"/>
        <w:rPr>
          <w:sz w:val="24"/>
          <w:szCs w:val="24"/>
        </w:rPr>
      </w:pPr>
    </w:p>
    <w:p w:rsidR="00DB2108" w:rsidRDefault="00DB2108" w:rsidP="00C9698B">
      <w:pPr>
        <w:spacing w:after="0" w:line="240" w:lineRule="auto"/>
        <w:jc w:val="both"/>
        <w:rPr>
          <w:sz w:val="24"/>
          <w:szCs w:val="24"/>
        </w:rPr>
      </w:pPr>
    </w:p>
    <w:p w:rsidR="00DB2108" w:rsidRDefault="00DB2108" w:rsidP="00C9698B">
      <w:pPr>
        <w:spacing w:after="0" w:line="240" w:lineRule="auto"/>
        <w:jc w:val="both"/>
        <w:rPr>
          <w:sz w:val="24"/>
          <w:szCs w:val="24"/>
        </w:rPr>
      </w:pPr>
    </w:p>
    <w:p w:rsidR="00DB2108" w:rsidRDefault="00DB2108" w:rsidP="00C9698B">
      <w:pPr>
        <w:spacing w:after="0" w:line="240" w:lineRule="auto"/>
        <w:jc w:val="both"/>
        <w:rPr>
          <w:sz w:val="24"/>
          <w:szCs w:val="24"/>
        </w:rPr>
      </w:pPr>
    </w:p>
    <w:p w:rsidR="00DB2108" w:rsidRDefault="00DB2108" w:rsidP="00C9698B">
      <w:pPr>
        <w:spacing w:after="0" w:line="240" w:lineRule="auto"/>
        <w:jc w:val="both"/>
        <w:rPr>
          <w:sz w:val="24"/>
          <w:szCs w:val="24"/>
        </w:rPr>
      </w:pPr>
    </w:p>
    <w:p w:rsidR="00DB2108" w:rsidRDefault="00DB2108" w:rsidP="00DB2108">
      <w:pPr>
        <w:spacing w:after="0" w:line="240" w:lineRule="auto"/>
        <w:jc w:val="both"/>
        <w:rPr>
          <w:sz w:val="24"/>
          <w:szCs w:val="24"/>
        </w:rPr>
      </w:pPr>
      <w:r w:rsidRPr="00DB2108">
        <w:rPr>
          <w:sz w:val="24"/>
          <w:szCs w:val="24"/>
        </w:rPr>
        <w:t>Semana a la vista</w:t>
      </w:r>
      <w:r>
        <w:rPr>
          <w:sz w:val="24"/>
          <w:szCs w:val="24"/>
        </w:rPr>
        <w:t>. Sobre portapapeles, t</w:t>
      </w:r>
      <w:r w:rsidRPr="00DB2108">
        <w:rPr>
          <w:sz w:val="24"/>
          <w:szCs w:val="24"/>
        </w:rPr>
        <w:t>apa dura con espiral y elástico.</w:t>
      </w:r>
      <w:r>
        <w:rPr>
          <w:sz w:val="24"/>
          <w:szCs w:val="24"/>
        </w:rPr>
        <w:t xml:space="preserve"> Contiene </w:t>
      </w:r>
      <w:r w:rsidRPr="00DB2108">
        <w:rPr>
          <w:sz w:val="24"/>
          <w:szCs w:val="24"/>
        </w:rPr>
        <w:t xml:space="preserve">2 </w:t>
      </w:r>
      <w:r>
        <w:rPr>
          <w:sz w:val="24"/>
          <w:szCs w:val="24"/>
        </w:rPr>
        <w:t>páginas</w:t>
      </w:r>
      <w:r w:rsidRPr="00DB2108">
        <w:rPr>
          <w:sz w:val="24"/>
          <w:szCs w:val="24"/>
        </w:rPr>
        <w:t xml:space="preserve"> con stickers. </w:t>
      </w:r>
    </w:p>
    <w:p w:rsidR="00013AD2" w:rsidRDefault="00013AD2" w:rsidP="00DB2108">
      <w:pPr>
        <w:spacing w:after="0" w:line="240" w:lineRule="auto"/>
        <w:jc w:val="both"/>
        <w:rPr>
          <w:sz w:val="24"/>
          <w:szCs w:val="24"/>
        </w:rPr>
      </w:pPr>
    </w:p>
    <w:p w:rsidR="00013AD2" w:rsidRDefault="00013AD2" w:rsidP="00013AD2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778385" cy="24003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CANUDO - AGENDA ANILLADA 2-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3" t="8226" r="9810" b="7471"/>
                    <a:stretch/>
                  </pic:blipFill>
                  <pic:spPr bwMode="auto">
                    <a:xfrm>
                      <a:off x="0" y="0"/>
                      <a:ext cx="177838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Agenda</w:t>
      </w:r>
      <w:r w:rsidRPr="00013AD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Macanudo 2020 (anillada)</w:t>
      </w:r>
    </w:p>
    <w:p w:rsidR="00013AD2" w:rsidRPr="00354CE0" w:rsidRDefault="00013AD2" w:rsidP="00013AD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160</w:t>
      </w:r>
    </w:p>
    <w:p w:rsidR="00013AD2" w:rsidRDefault="00013AD2" w:rsidP="00013AD2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DB2108">
        <w:rPr>
          <w:rFonts w:eastAsia="HGSHeiseiKakugothictaiW3" w:cs="Arial"/>
          <w:sz w:val="24"/>
          <w:szCs w:val="24"/>
        </w:rPr>
        <w:t>13,5 x 19,3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013AD2" w:rsidRPr="000E72EB" w:rsidRDefault="00013AD2" w:rsidP="00013AD2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40294</w:t>
      </w:r>
    </w:p>
    <w:p w:rsidR="00013AD2" w:rsidRPr="00926BFC" w:rsidRDefault="00013AD2" w:rsidP="00013AD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013AD2">
        <w:rPr>
          <w:sz w:val="24"/>
          <w:szCs w:val="24"/>
        </w:rPr>
        <w:t>7798071447390</w:t>
      </w:r>
    </w:p>
    <w:p w:rsidR="00013AD2" w:rsidRDefault="00013AD2" w:rsidP="00013AD2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013AD2" w:rsidRDefault="00013AD2" w:rsidP="00DB2108">
      <w:pPr>
        <w:spacing w:after="0" w:line="240" w:lineRule="auto"/>
        <w:jc w:val="both"/>
        <w:rPr>
          <w:sz w:val="24"/>
          <w:szCs w:val="24"/>
        </w:rPr>
      </w:pPr>
    </w:p>
    <w:p w:rsidR="00DB2108" w:rsidRPr="00DB2108" w:rsidRDefault="00DB2108" w:rsidP="00DB2108">
      <w:pPr>
        <w:spacing w:after="0" w:line="240" w:lineRule="auto"/>
        <w:jc w:val="both"/>
        <w:rPr>
          <w:sz w:val="24"/>
          <w:szCs w:val="24"/>
        </w:rPr>
      </w:pPr>
    </w:p>
    <w:p w:rsidR="00284870" w:rsidRDefault="00284870" w:rsidP="00A17D7B">
      <w:pPr>
        <w:spacing w:line="240" w:lineRule="auto"/>
        <w:jc w:val="both"/>
        <w:rPr>
          <w:sz w:val="24"/>
          <w:szCs w:val="24"/>
        </w:rPr>
      </w:pPr>
    </w:p>
    <w:p w:rsidR="00C9698B" w:rsidRPr="00A17D7B" w:rsidRDefault="00C9698B" w:rsidP="00A17D7B">
      <w:pPr>
        <w:spacing w:line="240" w:lineRule="auto"/>
        <w:jc w:val="both"/>
        <w:rPr>
          <w:sz w:val="24"/>
          <w:szCs w:val="24"/>
        </w:rPr>
      </w:pPr>
    </w:p>
    <w:p w:rsidR="00A17D7B" w:rsidRDefault="00A17D7B" w:rsidP="00C22301">
      <w:pPr>
        <w:pStyle w:val="Sinespaciado"/>
        <w:rPr>
          <w:sz w:val="24"/>
          <w:szCs w:val="24"/>
        </w:rPr>
      </w:pPr>
    </w:p>
    <w:p w:rsidR="00BC4A83" w:rsidRDefault="00BC4A83" w:rsidP="00BC4A83">
      <w:pPr>
        <w:pStyle w:val="Sinespaciado"/>
        <w:rPr>
          <w:sz w:val="24"/>
          <w:szCs w:val="24"/>
        </w:rPr>
      </w:pPr>
    </w:p>
    <w:p w:rsidR="00013AD2" w:rsidRDefault="00013AD2" w:rsidP="00013AD2">
      <w:pPr>
        <w:spacing w:after="0" w:line="240" w:lineRule="auto"/>
        <w:jc w:val="both"/>
        <w:rPr>
          <w:sz w:val="24"/>
          <w:szCs w:val="24"/>
        </w:rPr>
      </w:pPr>
      <w:r w:rsidRPr="00DB2108">
        <w:rPr>
          <w:sz w:val="24"/>
          <w:szCs w:val="24"/>
        </w:rPr>
        <w:t>Semana a la vista</w:t>
      </w:r>
      <w:r>
        <w:rPr>
          <w:sz w:val="24"/>
          <w:szCs w:val="24"/>
        </w:rPr>
        <w:t>. Sobre portapapeles, t</w:t>
      </w:r>
      <w:r w:rsidRPr="00DB2108">
        <w:rPr>
          <w:sz w:val="24"/>
          <w:szCs w:val="24"/>
        </w:rPr>
        <w:t>apa dura con espiral y elástico.</w:t>
      </w:r>
      <w:r>
        <w:rPr>
          <w:sz w:val="24"/>
          <w:szCs w:val="24"/>
        </w:rPr>
        <w:t xml:space="preserve"> Contiene </w:t>
      </w:r>
      <w:r w:rsidRPr="00DB2108">
        <w:rPr>
          <w:sz w:val="24"/>
          <w:szCs w:val="24"/>
        </w:rPr>
        <w:t xml:space="preserve">2 </w:t>
      </w:r>
      <w:r>
        <w:rPr>
          <w:sz w:val="24"/>
          <w:szCs w:val="24"/>
        </w:rPr>
        <w:t>páginas</w:t>
      </w:r>
      <w:r w:rsidRPr="00DB2108">
        <w:rPr>
          <w:sz w:val="24"/>
          <w:szCs w:val="24"/>
        </w:rPr>
        <w:t xml:space="preserve"> con stickers. </w:t>
      </w:r>
    </w:p>
    <w:p w:rsidR="00081C54" w:rsidRDefault="00081C54" w:rsidP="00BC4A83">
      <w:pPr>
        <w:pStyle w:val="Sinespaciado"/>
        <w:rPr>
          <w:sz w:val="24"/>
          <w:szCs w:val="24"/>
        </w:rPr>
      </w:pPr>
    </w:p>
    <w:p w:rsidR="000647CB" w:rsidRDefault="000647CB" w:rsidP="000647CB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790700" cy="231457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CANUDO - AGENDA COSIDA - 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4" t="6859" r="10696" b="9807"/>
                    <a:stretch/>
                  </pic:blipFill>
                  <pic:spPr bwMode="auto">
                    <a:xfrm>
                      <a:off x="0" y="0"/>
                      <a:ext cx="179070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Agenda</w:t>
      </w:r>
      <w:r w:rsidRPr="000647C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Macanudo 2020 (cosida)</w:t>
      </w:r>
    </w:p>
    <w:p w:rsidR="000647CB" w:rsidRPr="00354CE0" w:rsidRDefault="000647CB" w:rsidP="000647C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160</w:t>
      </w:r>
    </w:p>
    <w:p w:rsidR="000647CB" w:rsidRDefault="000647CB" w:rsidP="000647CB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DB2108">
        <w:rPr>
          <w:rFonts w:eastAsia="HGSHeiseiKakugothictaiW3" w:cs="Arial"/>
          <w:sz w:val="24"/>
          <w:szCs w:val="24"/>
        </w:rPr>
        <w:t>13,5 x 19,3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0647CB" w:rsidRPr="000E72EB" w:rsidRDefault="000647CB" w:rsidP="000647CB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40295</w:t>
      </w:r>
    </w:p>
    <w:p w:rsidR="000647CB" w:rsidRPr="00926BFC" w:rsidRDefault="000647CB" w:rsidP="000647C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0647CB">
        <w:rPr>
          <w:sz w:val="24"/>
          <w:szCs w:val="24"/>
        </w:rPr>
        <w:t>7798071447338</w:t>
      </w:r>
    </w:p>
    <w:p w:rsidR="000647CB" w:rsidRDefault="000647CB" w:rsidP="000647CB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013AD2" w:rsidRPr="00BC4A83" w:rsidRDefault="00013AD2" w:rsidP="00BC4A83">
      <w:pPr>
        <w:pStyle w:val="Sinespaciado"/>
        <w:rPr>
          <w:sz w:val="24"/>
          <w:szCs w:val="24"/>
        </w:rPr>
      </w:pPr>
    </w:p>
    <w:p w:rsidR="00412E06" w:rsidRDefault="00412E06" w:rsidP="00412E06">
      <w:pPr>
        <w:pStyle w:val="Sinespaciado"/>
        <w:jc w:val="both"/>
        <w:rPr>
          <w:sz w:val="24"/>
          <w:szCs w:val="24"/>
        </w:rPr>
      </w:pPr>
    </w:p>
    <w:p w:rsidR="000647CB" w:rsidRDefault="000647CB" w:rsidP="00412E06">
      <w:pPr>
        <w:pStyle w:val="Sinespaciado"/>
        <w:jc w:val="both"/>
        <w:rPr>
          <w:sz w:val="24"/>
          <w:szCs w:val="24"/>
        </w:rPr>
      </w:pPr>
    </w:p>
    <w:p w:rsidR="000647CB" w:rsidRDefault="000647CB" w:rsidP="00412E06">
      <w:pPr>
        <w:pStyle w:val="Sinespaciado"/>
        <w:jc w:val="both"/>
        <w:rPr>
          <w:sz w:val="24"/>
          <w:szCs w:val="24"/>
        </w:rPr>
      </w:pPr>
    </w:p>
    <w:p w:rsidR="000647CB" w:rsidRDefault="000647CB" w:rsidP="00412E06">
      <w:pPr>
        <w:pStyle w:val="Sinespaciado"/>
        <w:jc w:val="both"/>
        <w:rPr>
          <w:sz w:val="24"/>
          <w:szCs w:val="24"/>
        </w:rPr>
      </w:pPr>
    </w:p>
    <w:p w:rsidR="000647CB" w:rsidRDefault="000647CB" w:rsidP="00412E06">
      <w:pPr>
        <w:pStyle w:val="Sinespaciado"/>
        <w:jc w:val="both"/>
        <w:rPr>
          <w:sz w:val="24"/>
          <w:szCs w:val="24"/>
        </w:rPr>
      </w:pPr>
    </w:p>
    <w:p w:rsidR="000647CB" w:rsidRDefault="000647CB" w:rsidP="00412E06">
      <w:pPr>
        <w:pStyle w:val="Sinespaciado"/>
        <w:jc w:val="both"/>
        <w:rPr>
          <w:sz w:val="24"/>
          <w:szCs w:val="24"/>
        </w:rPr>
      </w:pPr>
    </w:p>
    <w:p w:rsidR="000647CB" w:rsidRDefault="000647CB" w:rsidP="000647CB">
      <w:pPr>
        <w:pStyle w:val="Sinespaciado"/>
        <w:jc w:val="both"/>
        <w:rPr>
          <w:sz w:val="24"/>
          <w:szCs w:val="24"/>
        </w:rPr>
      </w:pPr>
      <w:r w:rsidRPr="000647CB">
        <w:rPr>
          <w:sz w:val="24"/>
          <w:szCs w:val="24"/>
        </w:rPr>
        <w:t>Semana a la vista</w:t>
      </w:r>
      <w:r>
        <w:rPr>
          <w:sz w:val="24"/>
          <w:szCs w:val="24"/>
        </w:rPr>
        <w:t xml:space="preserve">. </w:t>
      </w:r>
      <w:r w:rsidRPr="000647CB">
        <w:rPr>
          <w:sz w:val="24"/>
          <w:szCs w:val="24"/>
        </w:rPr>
        <w:t>Cosida con hilo,</w:t>
      </w:r>
      <w:r>
        <w:rPr>
          <w:sz w:val="24"/>
          <w:szCs w:val="24"/>
        </w:rPr>
        <w:t xml:space="preserve"> con lomo a la vista y</w:t>
      </w:r>
      <w:r w:rsidRPr="000647CB">
        <w:rPr>
          <w:sz w:val="24"/>
          <w:szCs w:val="24"/>
        </w:rPr>
        <w:t xml:space="preserve"> cinta señaladora.</w:t>
      </w:r>
      <w:r>
        <w:rPr>
          <w:sz w:val="24"/>
          <w:szCs w:val="24"/>
        </w:rPr>
        <w:t xml:space="preserve"> Contiene </w:t>
      </w:r>
      <w:r w:rsidRPr="000647CB">
        <w:rPr>
          <w:sz w:val="24"/>
          <w:szCs w:val="24"/>
        </w:rPr>
        <w:t xml:space="preserve">2 </w:t>
      </w:r>
      <w:r>
        <w:rPr>
          <w:sz w:val="24"/>
          <w:szCs w:val="24"/>
        </w:rPr>
        <w:t>páginas</w:t>
      </w:r>
      <w:r w:rsidRPr="000647CB">
        <w:rPr>
          <w:sz w:val="24"/>
          <w:szCs w:val="24"/>
        </w:rPr>
        <w:t xml:space="preserve"> con stickers</w:t>
      </w:r>
      <w:r>
        <w:rPr>
          <w:sz w:val="24"/>
          <w:szCs w:val="24"/>
        </w:rPr>
        <w:t xml:space="preserve">. </w:t>
      </w:r>
    </w:p>
    <w:p w:rsidR="000647CB" w:rsidRDefault="000647CB" w:rsidP="000647CB">
      <w:pPr>
        <w:pStyle w:val="Sinespaciado"/>
        <w:jc w:val="both"/>
        <w:rPr>
          <w:sz w:val="24"/>
          <w:szCs w:val="24"/>
        </w:rPr>
      </w:pPr>
    </w:p>
    <w:p w:rsidR="0073515C" w:rsidRDefault="0073515C" w:rsidP="0073515C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778777" cy="233362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CANUDO - AGENDA COSIDA - 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6" t="6968" r="11843" b="9989"/>
                    <a:stretch/>
                  </pic:blipFill>
                  <pic:spPr bwMode="auto">
                    <a:xfrm>
                      <a:off x="0" y="0"/>
                      <a:ext cx="1778777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Agenda</w:t>
      </w:r>
      <w:r w:rsidRPr="0073515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Macanudo 2020 (cosida)</w:t>
      </w:r>
    </w:p>
    <w:p w:rsidR="0073515C" w:rsidRPr="00354CE0" w:rsidRDefault="0073515C" w:rsidP="0073515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160</w:t>
      </w:r>
    </w:p>
    <w:p w:rsidR="0073515C" w:rsidRDefault="0073515C" w:rsidP="0073515C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DB2108">
        <w:rPr>
          <w:rFonts w:eastAsia="HGSHeiseiKakugothictaiW3" w:cs="Arial"/>
          <w:sz w:val="24"/>
          <w:szCs w:val="24"/>
        </w:rPr>
        <w:t>13,5 x 19,3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73515C" w:rsidRPr="000E72EB" w:rsidRDefault="0073515C" w:rsidP="0073515C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40296</w:t>
      </w:r>
    </w:p>
    <w:p w:rsidR="0073515C" w:rsidRPr="00926BFC" w:rsidRDefault="0073515C" w:rsidP="0073515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73515C">
        <w:rPr>
          <w:sz w:val="24"/>
          <w:szCs w:val="24"/>
        </w:rPr>
        <w:t>7798071447352</w:t>
      </w:r>
    </w:p>
    <w:p w:rsidR="0073515C" w:rsidRDefault="0073515C" w:rsidP="0073515C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0647CB" w:rsidRPr="000647CB" w:rsidRDefault="000647CB" w:rsidP="000647CB">
      <w:pPr>
        <w:pStyle w:val="Sinespaciado"/>
        <w:jc w:val="both"/>
        <w:rPr>
          <w:sz w:val="24"/>
          <w:szCs w:val="24"/>
        </w:rPr>
      </w:pPr>
    </w:p>
    <w:p w:rsidR="000647CB" w:rsidRDefault="000647CB">
      <w:pPr>
        <w:pStyle w:val="Sinespaciado"/>
        <w:jc w:val="both"/>
        <w:rPr>
          <w:sz w:val="24"/>
          <w:szCs w:val="24"/>
        </w:rPr>
      </w:pPr>
    </w:p>
    <w:p w:rsidR="0073515C" w:rsidRDefault="0073515C">
      <w:pPr>
        <w:pStyle w:val="Sinespaciado"/>
        <w:jc w:val="both"/>
        <w:rPr>
          <w:sz w:val="24"/>
          <w:szCs w:val="24"/>
        </w:rPr>
      </w:pPr>
    </w:p>
    <w:p w:rsidR="0073515C" w:rsidRDefault="0073515C">
      <w:pPr>
        <w:pStyle w:val="Sinespaciado"/>
        <w:jc w:val="both"/>
        <w:rPr>
          <w:sz w:val="24"/>
          <w:szCs w:val="24"/>
        </w:rPr>
      </w:pPr>
    </w:p>
    <w:p w:rsidR="0073515C" w:rsidRDefault="0073515C">
      <w:pPr>
        <w:pStyle w:val="Sinespaciado"/>
        <w:jc w:val="both"/>
        <w:rPr>
          <w:sz w:val="24"/>
          <w:szCs w:val="24"/>
        </w:rPr>
      </w:pPr>
    </w:p>
    <w:p w:rsidR="0073515C" w:rsidRDefault="0073515C">
      <w:pPr>
        <w:pStyle w:val="Sinespaciado"/>
        <w:jc w:val="both"/>
        <w:rPr>
          <w:sz w:val="24"/>
          <w:szCs w:val="24"/>
        </w:rPr>
      </w:pPr>
    </w:p>
    <w:p w:rsidR="0073515C" w:rsidRDefault="0073515C">
      <w:pPr>
        <w:pStyle w:val="Sinespaciado"/>
        <w:jc w:val="both"/>
        <w:rPr>
          <w:sz w:val="24"/>
          <w:szCs w:val="24"/>
        </w:rPr>
      </w:pPr>
    </w:p>
    <w:p w:rsidR="0073515C" w:rsidRDefault="0073515C" w:rsidP="0073515C">
      <w:pPr>
        <w:pStyle w:val="Sinespaciado"/>
        <w:jc w:val="both"/>
        <w:rPr>
          <w:sz w:val="24"/>
          <w:szCs w:val="24"/>
        </w:rPr>
      </w:pPr>
      <w:r w:rsidRPr="000647CB">
        <w:rPr>
          <w:sz w:val="24"/>
          <w:szCs w:val="24"/>
        </w:rPr>
        <w:t>Semana a la vista</w:t>
      </w:r>
      <w:r>
        <w:rPr>
          <w:sz w:val="24"/>
          <w:szCs w:val="24"/>
        </w:rPr>
        <w:t xml:space="preserve">. </w:t>
      </w:r>
      <w:r w:rsidRPr="000647CB">
        <w:rPr>
          <w:sz w:val="24"/>
          <w:szCs w:val="24"/>
        </w:rPr>
        <w:t>Cosida con hilo,</w:t>
      </w:r>
      <w:r>
        <w:rPr>
          <w:sz w:val="24"/>
          <w:szCs w:val="24"/>
        </w:rPr>
        <w:t xml:space="preserve"> con lomo a la vista y</w:t>
      </w:r>
      <w:r w:rsidRPr="000647CB">
        <w:rPr>
          <w:sz w:val="24"/>
          <w:szCs w:val="24"/>
        </w:rPr>
        <w:t xml:space="preserve"> cinta señaladora.</w:t>
      </w:r>
      <w:r>
        <w:rPr>
          <w:sz w:val="24"/>
          <w:szCs w:val="24"/>
        </w:rPr>
        <w:t xml:space="preserve"> Contiene </w:t>
      </w:r>
      <w:r w:rsidRPr="000647CB">
        <w:rPr>
          <w:sz w:val="24"/>
          <w:szCs w:val="24"/>
        </w:rPr>
        <w:t xml:space="preserve">2 </w:t>
      </w:r>
      <w:r>
        <w:rPr>
          <w:sz w:val="24"/>
          <w:szCs w:val="24"/>
        </w:rPr>
        <w:t>páginas</w:t>
      </w:r>
      <w:r w:rsidRPr="000647CB">
        <w:rPr>
          <w:sz w:val="24"/>
          <w:szCs w:val="24"/>
        </w:rPr>
        <w:t xml:space="preserve"> con stickers</w:t>
      </w:r>
      <w:r>
        <w:rPr>
          <w:sz w:val="24"/>
          <w:szCs w:val="24"/>
        </w:rPr>
        <w:t xml:space="preserve">. </w:t>
      </w:r>
    </w:p>
    <w:p w:rsidR="0073515C" w:rsidRDefault="0073515C">
      <w:pPr>
        <w:pStyle w:val="Sinespaciado"/>
        <w:jc w:val="both"/>
        <w:rPr>
          <w:sz w:val="24"/>
          <w:szCs w:val="24"/>
        </w:rPr>
      </w:pPr>
    </w:p>
    <w:p w:rsidR="00FC4ED8" w:rsidRDefault="00FC4ED8" w:rsidP="00FC4ED8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17780</wp:posOffset>
            </wp:positionV>
            <wp:extent cx="1759585" cy="2424101"/>
            <wp:effectExtent l="19050" t="19050" r="12065" b="1460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CANUDO - AGENDA COSIDA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7" t="8491" r="9791" b="10585"/>
                    <a:stretch/>
                  </pic:blipFill>
                  <pic:spPr bwMode="auto">
                    <a:xfrm>
                      <a:off x="0" y="0"/>
                      <a:ext cx="1759585" cy="24241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Agenda</w:t>
      </w:r>
      <w:r w:rsidRPr="00FC4ED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Macanudo 2020 (lomo)</w:t>
      </w:r>
    </w:p>
    <w:p w:rsidR="00FC4ED8" w:rsidRPr="00354CE0" w:rsidRDefault="00FC4ED8" w:rsidP="00FC4ED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160</w:t>
      </w:r>
    </w:p>
    <w:p w:rsidR="00FC4ED8" w:rsidRDefault="00FC4ED8" w:rsidP="00FC4ED8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DB2108">
        <w:rPr>
          <w:rFonts w:eastAsia="HGSHeiseiKakugothictaiW3" w:cs="Arial"/>
          <w:sz w:val="24"/>
          <w:szCs w:val="24"/>
        </w:rPr>
        <w:t>13,5 x 19,3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FC4ED8" w:rsidRPr="000E72EB" w:rsidRDefault="00FC4ED8" w:rsidP="00FC4ED8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40297</w:t>
      </w:r>
    </w:p>
    <w:p w:rsidR="00FC4ED8" w:rsidRPr="00926BFC" w:rsidRDefault="00FC4ED8" w:rsidP="00FC4ED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FC4ED8">
        <w:rPr>
          <w:sz w:val="24"/>
          <w:szCs w:val="24"/>
        </w:rPr>
        <w:t>7798071447314</w:t>
      </w:r>
      <w:r>
        <w:rPr>
          <w:sz w:val="24"/>
          <w:szCs w:val="24"/>
        </w:rPr>
        <w:t xml:space="preserve"> </w:t>
      </w:r>
    </w:p>
    <w:p w:rsidR="00FC4ED8" w:rsidRDefault="00FC4ED8" w:rsidP="00FC4ED8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FC4ED8" w:rsidRDefault="00FC4ED8">
      <w:pPr>
        <w:pStyle w:val="Sinespaciado"/>
        <w:jc w:val="both"/>
        <w:rPr>
          <w:sz w:val="24"/>
          <w:szCs w:val="24"/>
        </w:rPr>
      </w:pPr>
    </w:p>
    <w:p w:rsidR="00FC4ED8" w:rsidRDefault="00FC4ED8">
      <w:pPr>
        <w:pStyle w:val="Sinespaciado"/>
        <w:jc w:val="both"/>
        <w:rPr>
          <w:sz w:val="24"/>
          <w:szCs w:val="24"/>
        </w:rPr>
      </w:pPr>
    </w:p>
    <w:p w:rsidR="00FC4ED8" w:rsidRDefault="00FC4ED8">
      <w:pPr>
        <w:pStyle w:val="Sinespaciado"/>
        <w:jc w:val="both"/>
        <w:rPr>
          <w:sz w:val="24"/>
          <w:szCs w:val="24"/>
        </w:rPr>
      </w:pPr>
    </w:p>
    <w:p w:rsidR="00FC4ED8" w:rsidRDefault="00FC4ED8">
      <w:pPr>
        <w:pStyle w:val="Sinespaciado"/>
        <w:jc w:val="both"/>
        <w:rPr>
          <w:sz w:val="24"/>
          <w:szCs w:val="24"/>
        </w:rPr>
      </w:pPr>
    </w:p>
    <w:p w:rsidR="00FC4ED8" w:rsidRDefault="00FC4ED8">
      <w:pPr>
        <w:pStyle w:val="Sinespaciado"/>
        <w:jc w:val="both"/>
        <w:rPr>
          <w:sz w:val="24"/>
          <w:szCs w:val="24"/>
        </w:rPr>
      </w:pPr>
    </w:p>
    <w:p w:rsidR="00FC4ED8" w:rsidRDefault="00FC4ED8">
      <w:pPr>
        <w:pStyle w:val="Sinespaciado"/>
        <w:jc w:val="both"/>
        <w:rPr>
          <w:sz w:val="24"/>
          <w:szCs w:val="24"/>
        </w:rPr>
      </w:pPr>
    </w:p>
    <w:p w:rsidR="00FC4ED8" w:rsidRDefault="00FC4ED8">
      <w:pPr>
        <w:pStyle w:val="Sinespaciado"/>
        <w:jc w:val="both"/>
        <w:rPr>
          <w:sz w:val="24"/>
          <w:szCs w:val="24"/>
        </w:rPr>
      </w:pPr>
    </w:p>
    <w:p w:rsidR="00FC4ED8" w:rsidRDefault="00FC4ED8" w:rsidP="00FC4ED8">
      <w:pPr>
        <w:pStyle w:val="Sinespaciado"/>
        <w:jc w:val="both"/>
        <w:rPr>
          <w:sz w:val="24"/>
          <w:szCs w:val="24"/>
        </w:rPr>
      </w:pPr>
    </w:p>
    <w:p w:rsidR="00FC4ED8" w:rsidRDefault="00FC4ED8" w:rsidP="00FC4ED8">
      <w:pPr>
        <w:pStyle w:val="Sinespaciado"/>
        <w:jc w:val="both"/>
        <w:rPr>
          <w:sz w:val="24"/>
          <w:szCs w:val="24"/>
        </w:rPr>
      </w:pPr>
      <w:r w:rsidRPr="000647CB">
        <w:rPr>
          <w:sz w:val="24"/>
          <w:szCs w:val="24"/>
        </w:rPr>
        <w:t>Semana a la vista</w:t>
      </w:r>
      <w:r>
        <w:rPr>
          <w:sz w:val="24"/>
          <w:szCs w:val="24"/>
        </w:rPr>
        <w:t xml:space="preserve">. </w:t>
      </w:r>
      <w:r w:rsidRPr="000647CB">
        <w:rPr>
          <w:sz w:val="24"/>
          <w:szCs w:val="24"/>
        </w:rPr>
        <w:t>Cosida con hilo,</w:t>
      </w:r>
      <w:r>
        <w:rPr>
          <w:sz w:val="24"/>
          <w:szCs w:val="24"/>
        </w:rPr>
        <w:t xml:space="preserve"> con lomo a la vista y</w:t>
      </w:r>
      <w:r w:rsidRPr="000647CB">
        <w:rPr>
          <w:sz w:val="24"/>
          <w:szCs w:val="24"/>
        </w:rPr>
        <w:t xml:space="preserve"> cinta señaladora.</w:t>
      </w:r>
      <w:r>
        <w:rPr>
          <w:sz w:val="24"/>
          <w:szCs w:val="24"/>
        </w:rPr>
        <w:t xml:space="preserve"> Contiene </w:t>
      </w:r>
      <w:r w:rsidRPr="000647CB">
        <w:rPr>
          <w:sz w:val="24"/>
          <w:szCs w:val="24"/>
        </w:rPr>
        <w:t xml:space="preserve">2 </w:t>
      </w:r>
      <w:r>
        <w:rPr>
          <w:sz w:val="24"/>
          <w:szCs w:val="24"/>
        </w:rPr>
        <w:t>páginas</w:t>
      </w:r>
      <w:r w:rsidRPr="000647CB">
        <w:rPr>
          <w:sz w:val="24"/>
          <w:szCs w:val="24"/>
        </w:rPr>
        <w:t xml:space="preserve"> con stickers</w:t>
      </w:r>
      <w:r>
        <w:rPr>
          <w:sz w:val="24"/>
          <w:szCs w:val="24"/>
        </w:rPr>
        <w:t xml:space="preserve">. </w:t>
      </w:r>
    </w:p>
    <w:p w:rsidR="00FC4ED8" w:rsidRDefault="00FC4ED8" w:rsidP="00FC4ED8">
      <w:pPr>
        <w:pStyle w:val="Sinespaciado"/>
        <w:jc w:val="both"/>
        <w:rPr>
          <w:sz w:val="24"/>
          <w:szCs w:val="24"/>
        </w:rPr>
      </w:pPr>
    </w:p>
    <w:p w:rsidR="00D238FD" w:rsidRDefault="00D238FD" w:rsidP="00D238FD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18415</wp:posOffset>
            </wp:positionV>
            <wp:extent cx="1782637" cy="2219325"/>
            <wp:effectExtent l="19050" t="19050" r="27305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FALDA - DIA X PAG-0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8063" r="8834" b="7120"/>
                    <a:stretch/>
                  </pic:blipFill>
                  <pic:spPr bwMode="auto">
                    <a:xfrm>
                      <a:off x="0" y="0"/>
                      <a:ext cx="1782637" cy="2219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Agenda Mafalda 2020 (anillada)</w:t>
      </w:r>
    </w:p>
    <w:p w:rsidR="00D238FD" w:rsidRPr="00354CE0" w:rsidRDefault="00D238FD" w:rsidP="00D238F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336</w:t>
      </w:r>
    </w:p>
    <w:p w:rsidR="00D238FD" w:rsidRDefault="00D238FD" w:rsidP="00D238FD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D238FD">
        <w:rPr>
          <w:rFonts w:eastAsia="HGSHeiseiKakugothictaiW3" w:cs="Arial"/>
          <w:sz w:val="24"/>
          <w:szCs w:val="24"/>
        </w:rPr>
        <w:t>10,5 x 14,5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D238FD" w:rsidRPr="000E72EB" w:rsidRDefault="00D238FD" w:rsidP="00D238FD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40298</w:t>
      </w:r>
    </w:p>
    <w:p w:rsidR="00D238FD" w:rsidRPr="00926BFC" w:rsidRDefault="00D238FD" w:rsidP="00D238F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D238FD">
        <w:rPr>
          <w:sz w:val="24"/>
          <w:szCs w:val="24"/>
        </w:rPr>
        <w:t>7798071448533</w:t>
      </w:r>
    </w:p>
    <w:p w:rsidR="00D238FD" w:rsidRDefault="00D238FD" w:rsidP="00D238FD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FC4ED8" w:rsidRDefault="00FC4ED8" w:rsidP="00FC4ED8">
      <w:pPr>
        <w:pStyle w:val="Sinespaciado"/>
        <w:jc w:val="both"/>
        <w:rPr>
          <w:sz w:val="24"/>
          <w:szCs w:val="24"/>
        </w:rPr>
      </w:pPr>
    </w:p>
    <w:p w:rsidR="00D238FD" w:rsidRDefault="00D238FD" w:rsidP="00FC4ED8">
      <w:pPr>
        <w:pStyle w:val="Sinespaciado"/>
        <w:jc w:val="both"/>
        <w:rPr>
          <w:sz w:val="24"/>
          <w:szCs w:val="24"/>
        </w:rPr>
      </w:pPr>
    </w:p>
    <w:p w:rsidR="00D238FD" w:rsidRDefault="00D238FD" w:rsidP="00FC4ED8">
      <w:pPr>
        <w:pStyle w:val="Sinespaciado"/>
        <w:jc w:val="both"/>
        <w:rPr>
          <w:sz w:val="24"/>
          <w:szCs w:val="24"/>
        </w:rPr>
      </w:pPr>
    </w:p>
    <w:p w:rsidR="00D238FD" w:rsidRDefault="00D238FD" w:rsidP="00FC4ED8">
      <w:pPr>
        <w:pStyle w:val="Sinespaciado"/>
        <w:jc w:val="both"/>
        <w:rPr>
          <w:sz w:val="24"/>
          <w:szCs w:val="24"/>
        </w:rPr>
      </w:pPr>
    </w:p>
    <w:p w:rsidR="00D238FD" w:rsidRDefault="00D238FD" w:rsidP="00FC4ED8">
      <w:pPr>
        <w:pStyle w:val="Sinespaciado"/>
        <w:jc w:val="both"/>
        <w:rPr>
          <w:sz w:val="24"/>
          <w:szCs w:val="24"/>
        </w:rPr>
      </w:pPr>
    </w:p>
    <w:p w:rsidR="00D238FD" w:rsidRDefault="00D238FD" w:rsidP="00FC4ED8">
      <w:pPr>
        <w:pStyle w:val="Sinespaciado"/>
        <w:jc w:val="both"/>
        <w:rPr>
          <w:sz w:val="24"/>
          <w:szCs w:val="24"/>
        </w:rPr>
      </w:pPr>
    </w:p>
    <w:p w:rsidR="00D238FD" w:rsidRDefault="00D238FD" w:rsidP="00FC4ED8">
      <w:pPr>
        <w:pStyle w:val="Sinespaciado"/>
        <w:jc w:val="both"/>
        <w:rPr>
          <w:sz w:val="24"/>
          <w:szCs w:val="24"/>
        </w:rPr>
      </w:pPr>
    </w:p>
    <w:p w:rsidR="00D238FD" w:rsidRDefault="00D238FD" w:rsidP="00FC4ED8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día por página a 2 colores. Contiene 2 páginas con stickers. </w:t>
      </w:r>
    </w:p>
    <w:p w:rsidR="0072289D" w:rsidRDefault="0072289D" w:rsidP="00FC4ED8">
      <w:pPr>
        <w:pStyle w:val="Sinespaciado"/>
        <w:jc w:val="both"/>
        <w:rPr>
          <w:sz w:val="24"/>
          <w:szCs w:val="24"/>
        </w:rPr>
      </w:pPr>
    </w:p>
    <w:p w:rsidR="0072289D" w:rsidRDefault="0072289D" w:rsidP="00FC4ED8">
      <w:pPr>
        <w:pStyle w:val="Sinespaciado"/>
        <w:jc w:val="both"/>
        <w:rPr>
          <w:sz w:val="24"/>
          <w:szCs w:val="24"/>
        </w:rPr>
      </w:pPr>
    </w:p>
    <w:p w:rsidR="0072289D" w:rsidRDefault="0072289D" w:rsidP="0072289D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806750" cy="2381250"/>
            <wp:effectExtent l="0" t="0" r="317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FALDA - AGENDA ANILLADA 1-0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4" t="9145" r="12416" b="8254"/>
                    <a:stretch/>
                  </pic:blipFill>
                  <pic:spPr bwMode="auto">
                    <a:xfrm>
                      <a:off x="0" y="0"/>
                      <a:ext cx="180675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Agenda</w:t>
      </w:r>
      <w:r w:rsidRPr="0072289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Mafalda 2020 (anillada)</w:t>
      </w:r>
    </w:p>
    <w:p w:rsidR="0072289D" w:rsidRPr="00354CE0" w:rsidRDefault="0072289D" w:rsidP="0072289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160</w:t>
      </w:r>
    </w:p>
    <w:p w:rsidR="0072289D" w:rsidRDefault="0072289D" w:rsidP="0072289D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72289D">
        <w:rPr>
          <w:rFonts w:eastAsia="HGSHeiseiKakugothictaiW3" w:cs="Arial"/>
          <w:sz w:val="24"/>
          <w:szCs w:val="24"/>
        </w:rPr>
        <w:t>13,5 x 19,3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72289D" w:rsidRPr="000E72EB" w:rsidRDefault="0072289D" w:rsidP="0072289D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40299</w:t>
      </w:r>
    </w:p>
    <w:p w:rsidR="0072289D" w:rsidRPr="00926BFC" w:rsidRDefault="0072289D" w:rsidP="0072289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72289D">
        <w:rPr>
          <w:sz w:val="24"/>
          <w:szCs w:val="24"/>
        </w:rPr>
        <w:t>7798071448571</w:t>
      </w:r>
    </w:p>
    <w:p w:rsidR="0072289D" w:rsidRDefault="0072289D" w:rsidP="0072289D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72289D" w:rsidRDefault="0072289D" w:rsidP="0072289D">
      <w:pPr>
        <w:pStyle w:val="Sinespaciado"/>
        <w:rPr>
          <w:sz w:val="24"/>
          <w:szCs w:val="24"/>
        </w:rPr>
      </w:pPr>
    </w:p>
    <w:p w:rsidR="0072289D" w:rsidRDefault="0072289D" w:rsidP="0072289D">
      <w:pPr>
        <w:pStyle w:val="Sinespaciado"/>
        <w:rPr>
          <w:sz w:val="24"/>
          <w:szCs w:val="24"/>
        </w:rPr>
      </w:pPr>
    </w:p>
    <w:p w:rsidR="0072289D" w:rsidRDefault="0072289D" w:rsidP="0072289D">
      <w:pPr>
        <w:pStyle w:val="Sinespaciado"/>
        <w:rPr>
          <w:sz w:val="24"/>
          <w:szCs w:val="24"/>
        </w:rPr>
      </w:pPr>
    </w:p>
    <w:p w:rsidR="0072289D" w:rsidRDefault="0072289D" w:rsidP="0072289D">
      <w:pPr>
        <w:pStyle w:val="Sinespaciado"/>
        <w:rPr>
          <w:sz w:val="24"/>
          <w:szCs w:val="24"/>
        </w:rPr>
      </w:pPr>
    </w:p>
    <w:p w:rsidR="0072289D" w:rsidRDefault="0072289D" w:rsidP="0072289D">
      <w:pPr>
        <w:pStyle w:val="Sinespaciado"/>
        <w:rPr>
          <w:sz w:val="24"/>
          <w:szCs w:val="24"/>
        </w:rPr>
      </w:pPr>
    </w:p>
    <w:p w:rsidR="0072289D" w:rsidRDefault="0072289D" w:rsidP="0072289D">
      <w:pPr>
        <w:pStyle w:val="Sinespaciado"/>
        <w:rPr>
          <w:sz w:val="24"/>
          <w:szCs w:val="24"/>
        </w:rPr>
      </w:pPr>
    </w:p>
    <w:p w:rsidR="0072289D" w:rsidRDefault="0072289D" w:rsidP="0072289D">
      <w:pPr>
        <w:pStyle w:val="Sinespaciado"/>
        <w:rPr>
          <w:sz w:val="24"/>
          <w:szCs w:val="24"/>
        </w:rPr>
      </w:pPr>
    </w:p>
    <w:p w:rsidR="0072289D" w:rsidRDefault="0072289D" w:rsidP="0072289D">
      <w:pPr>
        <w:pStyle w:val="Sinespaciado"/>
        <w:rPr>
          <w:sz w:val="24"/>
          <w:szCs w:val="24"/>
        </w:rPr>
      </w:pPr>
      <w:r w:rsidRPr="0072289D">
        <w:rPr>
          <w:sz w:val="24"/>
          <w:szCs w:val="24"/>
        </w:rPr>
        <w:t>Semana a la vista</w:t>
      </w:r>
      <w:r>
        <w:rPr>
          <w:sz w:val="24"/>
          <w:szCs w:val="24"/>
        </w:rPr>
        <w:t xml:space="preserve"> a 2 colores</w:t>
      </w:r>
      <w:r w:rsidRPr="0072289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Tapa dura con espiral, elástico contenedor y sobre portapapeles. Contiene 2 páginas con stickers. </w:t>
      </w:r>
    </w:p>
    <w:p w:rsidR="0072289D" w:rsidRDefault="0072289D" w:rsidP="0072289D">
      <w:pPr>
        <w:pStyle w:val="Sinespaciado"/>
        <w:rPr>
          <w:sz w:val="24"/>
          <w:szCs w:val="24"/>
        </w:rPr>
      </w:pPr>
    </w:p>
    <w:p w:rsidR="0072289D" w:rsidRDefault="0072289D" w:rsidP="0072289D">
      <w:pPr>
        <w:pStyle w:val="Sinespaciado"/>
        <w:rPr>
          <w:sz w:val="24"/>
          <w:szCs w:val="24"/>
        </w:rPr>
      </w:pPr>
    </w:p>
    <w:p w:rsidR="0072289D" w:rsidRDefault="0072289D" w:rsidP="0072289D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846252" cy="2466975"/>
            <wp:effectExtent l="0" t="0" r="1905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FALDA - AGENDA ANILLADA 2-0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3" t="8608" r="12090" b="8006"/>
                    <a:stretch/>
                  </pic:blipFill>
                  <pic:spPr bwMode="auto">
                    <a:xfrm>
                      <a:off x="0" y="0"/>
                      <a:ext cx="1846252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Agenda</w:t>
      </w:r>
      <w:r w:rsidRPr="0072289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Mafalda 2020 (anillada)</w:t>
      </w:r>
    </w:p>
    <w:p w:rsidR="0072289D" w:rsidRPr="00354CE0" w:rsidRDefault="0072289D" w:rsidP="0072289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160</w:t>
      </w:r>
    </w:p>
    <w:p w:rsidR="0072289D" w:rsidRDefault="0072289D" w:rsidP="0072289D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72289D">
        <w:rPr>
          <w:rFonts w:eastAsia="HGSHeiseiKakugothictaiW3" w:cs="Arial"/>
          <w:sz w:val="24"/>
          <w:szCs w:val="24"/>
        </w:rPr>
        <w:t>13,5 x 19,3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72289D" w:rsidRPr="000E72EB" w:rsidRDefault="0072289D" w:rsidP="0072289D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40300</w:t>
      </w:r>
    </w:p>
    <w:p w:rsidR="0072289D" w:rsidRPr="00926BFC" w:rsidRDefault="0072289D" w:rsidP="0072289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72289D">
        <w:rPr>
          <w:sz w:val="24"/>
          <w:szCs w:val="24"/>
        </w:rPr>
        <w:t>7798071448595</w:t>
      </w:r>
    </w:p>
    <w:p w:rsidR="0072289D" w:rsidRDefault="0072289D" w:rsidP="0072289D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72289D" w:rsidRDefault="0072289D" w:rsidP="0072289D">
      <w:pPr>
        <w:pStyle w:val="Sinespaciado"/>
        <w:rPr>
          <w:sz w:val="24"/>
          <w:szCs w:val="24"/>
        </w:rPr>
      </w:pPr>
    </w:p>
    <w:p w:rsidR="0072289D" w:rsidRPr="0072289D" w:rsidRDefault="0072289D" w:rsidP="0072289D">
      <w:pPr>
        <w:pStyle w:val="Sinespaciado"/>
        <w:rPr>
          <w:sz w:val="24"/>
          <w:szCs w:val="24"/>
        </w:rPr>
      </w:pPr>
    </w:p>
    <w:p w:rsidR="0072289D" w:rsidRDefault="0072289D" w:rsidP="00FC4ED8">
      <w:pPr>
        <w:pStyle w:val="Sinespaciado"/>
        <w:jc w:val="both"/>
        <w:rPr>
          <w:sz w:val="24"/>
          <w:szCs w:val="24"/>
        </w:rPr>
      </w:pPr>
    </w:p>
    <w:p w:rsidR="00D238FD" w:rsidRDefault="00D238FD" w:rsidP="00FC4ED8">
      <w:pPr>
        <w:pStyle w:val="Sinespaciado"/>
        <w:jc w:val="both"/>
        <w:rPr>
          <w:sz w:val="24"/>
          <w:szCs w:val="24"/>
        </w:rPr>
      </w:pPr>
    </w:p>
    <w:p w:rsidR="00984CFA" w:rsidRDefault="00984CFA" w:rsidP="00FC4ED8">
      <w:pPr>
        <w:pStyle w:val="Sinespaciado"/>
        <w:jc w:val="both"/>
        <w:rPr>
          <w:sz w:val="24"/>
          <w:szCs w:val="24"/>
        </w:rPr>
      </w:pPr>
    </w:p>
    <w:p w:rsidR="00984CFA" w:rsidRDefault="00984CFA" w:rsidP="00FC4ED8">
      <w:pPr>
        <w:pStyle w:val="Sinespaciado"/>
        <w:jc w:val="both"/>
        <w:rPr>
          <w:sz w:val="24"/>
          <w:szCs w:val="24"/>
        </w:rPr>
      </w:pPr>
    </w:p>
    <w:p w:rsidR="00984CFA" w:rsidRDefault="00984CFA" w:rsidP="00FC4ED8">
      <w:pPr>
        <w:pStyle w:val="Sinespaciado"/>
        <w:jc w:val="both"/>
        <w:rPr>
          <w:sz w:val="24"/>
          <w:szCs w:val="24"/>
        </w:rPr>
      </w:pPr>
    </w:p>
    <w:p w:rsidR="00984CFA" w:rsidRDefault="00984CFA" w:rsidP="00FC4ED8">
      <w:pPr>
        <w:pStyle w:val="Sinespaciado"/>
        <w:jc w:val="both"/>
        <w:rPr>
          <w:sz w:val="24"/>
          <w:szCs w:val="24"/>
        </w:rPr>
      </w:pPr>
    </w:p>
    <w:p w:rsidR="00984CFA" w:rsidRDefault="00984CFA" w:rsidP="00984CFA">
      <w:pPr>
        <w:pStyle w:val="Sinespaciado"/>
        <w:rPr>
          <w:sz w:val="24"/>
          <w:szCs w:val="24"/>
        </w:rPr>
      </w:pPr>
      <w:r w:rsidRPr="0072289D">
        <w:rPr>
          <w:sz w:val="24"/>
          <w:szCs w:val="24"/>
        </w:rPr>
        <w:t>Semana a la vista</w:t>
      </w:r>
      <w:r>
        <w:rPr>
          <w:sz w:val="24"/>
          <w:szCs w:val="24"/>
        </w:rPr>
        <w:t xml:space="preserve"> a 2 colores</w:t>
      </w:r>
      <w:r w:rsidRPr="0072289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Tapa dura con espiral, elástico contenedor y sobre portapapeles. Contiene 2 páginas con stickers. </w:t>
      </w:r>
    </w:p>
    <w:p w:rsidR="00984CFA" w:rsidRDefault="00984CFA" w:rsidP="00FC4ED8">
      <w:pPr>
        <w:pStyle w:val="Sinespaciado"/>
        <w:jc w:val="both"/>
        <w:rPr>
          <w:sz w:val="24"/>
          <w:szCs w:val="24"/>
        </w:rPr>
      </w:pPr>
    </w:p>
    <w:p w:rsidR="00615250" w:rsidRDefault="00615250" w:rsidP="00615250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763809" cy="2466975"/>
            <wp:effectExtent l="0" t="0" r="825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FALDA - AGENDA COSIDA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2" t="8356" r="12083" b="9653"/>
                    <a:stretch/>
                  </pic:blipFill>
                  <pic:spPr bwMode="auto">
                    <a:xfrm>
                      <a:off x="0" y="0"/>
                      <a:ext cx="1763809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Agenda Mafalda 2020 (lomo)</w:t>
      </w:r>
    </w:p>
    <w:p w:rsidR="00615250" w:rsidRPr="00354CE0" w:rsidRDefault="00615250" w:rsidP="0061525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160</w:t>
      </w:r>
    </w:p>
    <w:p w:rsidR="00615250" w:rsidRDefault="00615250" w:rsidP="00615250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72289D">
        <w:rPr>
          <w:rFonts w:eastAsia="HGSHeiseiKakugothictaiW3" w:cs="Arial"/>
          <w:sz w:val="24"/>
          <w:szCs w:val="24"/>
        </w:rPr>
        <w:t>13,5 x 19,3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615250" w:rsidRPr="000E72EB" w:rsidRDefault="00615250" w:rsidP="00615250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40301</w:t>
      </w:r>
    </w:p>
    <w:p w:rsidR="00615250" w:rsidRPr="00926BFC" w:rsidRDefault="00615250" w:rsidP="0061525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615250">
        <w:rPr>
          <w:sz w:val="24"/>
          <w:szCs w:val="24"/>
        </w:rPr>
        <w:t>7798071448557</w:t>
      </w:r>
    </w:p>
    <w:p w:rsidR="00615250" w:rsidRDefault="00615250" w:rsidP="00615250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615250" w:rsidRDefault="00615250" w:rsidP="00615250">
      <w:pPr>
        <w:pStyle w:val="Sinespaciado"/>
        <w:rPr>
          <w:sz w:val="24"/>
          <w:szCs w:val="24"/>
        </w:rPr>
      </w:pPr>
    </w:p>
    <w:p w:rsidR="00615250" w:rsidRDefault="00615250" w:rsidP="00615250">
      <w:pPr>
        <w:pStyle w:val="Sinespaciado"/>
        <w:rPr>
          <w:sz w:val="24"/>
          <w:szCs w:val="24"/>
        </w:rPr>
      </w:pPr>
    </w:p>
    <w:p w:rsidR="00615250" w:rsidRDefault="00615250" w:rsidP="00615250">
      <w:pPr>
        <w:pStyle w:val="Sinespaciado"/>
        <w:rPr>
          <w:sz w:val="24"/>
          <w:szCs w:val="24"/>
        </w:rPr>
      </w:pPr>
    </w:p>
    <w:p w:rsidR="00615250" w:rsidRDefault="00615250" w:rsidP="00615250">
      <w:pPr>
        <w:pStyle w:val="Sinespaciado"/>
        <w:rPr>
          <w:sz w:val="24"/>
          <w:szCs w:val="24"/>
        </w:rPr>
      </w:pPr>
    </w:p>
    <w:p w:rsidR="00615250" w:rsidRDefault="00615250" w:rsidP="00615250">
      <w:pPr>
        <w:pStyle w:val="Sinespaciado"/>
        <w:rPr>
          <w:sz w:val="24"/>
          <w:szCs w:val="24"/>
        </w:rPr>
      </w:pPr>
    </w:p>
    <w:p w:rsidR="00615250" w:rsidRDefault="00615250" w:rsidP="00615250">
      <w:pPr>
        <w:pStyle w:val="Sinespaciado"/>
        <w:rPr>
          <w:sz w:val="24"/>
          <w:szCs w:val="24"/>
        </w:rPr>
      </w:pPr>
    </w:p>
    <w:p w:rsidR="00615250" w:rsidRDefault="00615250" w:rsidP="00615250">
      <w:pPr>
        <w:pStyle w:val="Sinespaciado"/>
        <w:rPr>
          <w:sz w:val="24"/>
          <w:szCs w:val="24"/>
        </w:rPr>
      </w:pPr>
    </w:p>
    <w:p w:rsidR="00615250" w:rsidRDefault="00615250" w:rsidP="00615250">
      <w:pPr>
        <w:pStyle w:val="Sinespaciado"/>
        <w:rPr>
          <w:sz w:val="24"/>
          <w:szCs w:val="24"/>
        </w:rPr>
      </w:pPr>
    </w:p>
    <w:p w:rsidR="005053E7" w:rsidRDefault="00615250" w:rsidP="00615250">
      <w:pPr>
        <w:pStyle w:val="Sinespaciado"/>
        <w:rPr>
          <w:sz w:val="24"/>
          <w:szCs w:val="24"/>
        </w:rPr>
      </w:pPr>
      <w:r w:rsidRPr="00615250">
        <w:rPr>
          <w:sz w:val="24"/>
          <w:szCs w:val="24"/>
        </w:rPr>
        <w:t>Semana a la vista</w:t>
      </w:r>
      <w:r>
        <w:rPr>
          <w:sz w:val="24"/>
          <w:szCs w:val="24"/>
        </w:rPr>
        <w:t xml:space="preserve"> a 2 colores</w:t>
      </w:r>
      <w:r w:rsidRPr="0061525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615250">
        <w:rPr>
          <w:sz w:val="24"/>
          <w:szCs w:val="24"/>
        </w:rPr>
        <w:t>Tapa dura cosida, con cinta señaladora.</w:t>
      </w:r>
    </w:p>
    <w:p w:rsidR="00553A59" w:rsidRDefault="00553A59" w:rsidP="00553A59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809881" cy="240030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ITENA - AGENDA ANILLADA 1-0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4" t="8110" r="13832" b="7701"/>
                    <a:stretch/>
                  </pic:blipFill>
                  <pic:spPr bwMode="auto">
                    <a:xfrm>
                      <a:off x="0" y="0"/>
                      <a:ext cx="1809881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Agenda Maitena 2020 (anillada)</w:t>
      </w:r>
    </w:p>
    <w:p w:rsidR="00553A59" w:rsidRPr="00354CE0" w:rsidRDefault="00553A59" w:rsidP="00553A59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192</w:t>
      </w:r>
    </w:p>
    <w:p w:rsidR="00553A59" w:rsidRDefault="00553A59" w:rsidP="00553A59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72289D">
        <w:rPr>
          <w:rFonts w:eastAsia="HGSHeiseiKakugothictaiW3" w:cs="Arial"/>
          <w:sz w:val="24"/>
          <w:szCs w:val="24"/>
        </w:rPr>
        <w:t>13,5 x 19,3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553A59" w:rsidRPr="000E72EB" w:rsidRDefault="00553A59" w:rsidP="00553A59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40302</w:t>
      </w:r>
    </w:p>
    <w:p w:rsidR="00553A59" w:rsidRPr="00926BFC" w:rsidRDefault="00553A59" w:rsidP="00553A5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553A59">
        <w:rPr>
          <w:sz w:val="24"/>
          <w:szCs w:val="24"/>
        </w:rPr>
        <w:t>7798071448373</w:t>
      </w:r>
    </w:p>
    <w:p w:rsidR="00553A59" w:rsidRDefault="00553A59" w:rsidP="00553A59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553A59" w:rsidRDefault="00553A59" w:rsidP="00553A59">
      <w:pPr>
        <w:pStyle w:val="Sinespaciado"/>
        <w:rPr>
          <w:sz w:val="24"/>
          <w:szCs w:val="24"/>
        </w:rPr>
      </w:pPr>
    </w:p>
    <w:p w:rsidR="00553A59" w:rsidRDefault="00553A59" w:rsidP="00553A59">
      <w:pPr>
        <w:pStyle w:val="Sinespaciado"/>
        <w:rPr>
          <w:sz w:val="24"/>
          <w:szCs w:val="24"/>
        </w:rPr>
      </w:pPr>
    </w:p>
    <w:p w:rsidR="00553A59" w:rsidRDefault="00553A59" w:rsidP="00553A59">
      <w:pPr>
        <w:pStyle w:val="Sinespaciado"/>
        <w:rPr>
          <w:sz w:val="24"/>
          <w:szCs w:val="24"/>
        </w:rPr>
      </w:pPr>
    </w:p>
    <w:p w:rsidR="00553A59" w:rsidRDefault="00553A59" w:rsidP="00553A59">
      <w:pPr>
        <w:pStyle w:val="Sinespaciado"/>
        <w:rPr>
          <w:sz w:val="24"/>
          <w:szCs w:val="24"/>
        </w:rPr>
      </w:pPr>
    </w:p>
    <w:p w:rsidR="00553A59" w:rsidRDefault="00553A59" w:rsidP="00553A59">
      <w:pPr>
        <w:pStyle w:val="Sinespaciado"/>
        <w:rPr>
          <w:sz w:val="24"/>
          <w:szCs w:val="24"/>
        </w:rPr>
      </w:pPr>
    </w:p>
    <w:p w:rsidR="00553A59" w:rsidRDefault="00553A59" w:rsidP="00553A59">
      <w:pPr>
        <w:pStyle w:val="Sinespaciado"/>
        <w:rPr>
          <w:sz w:val="24"/>
          <w:szCs w:val="24"/>
        </w:rPr>
      </w:pPr>
    </w:p>
    <w:p w:rsidR="00553A59" w:rsidRDefault="00553A59" w:rsidP="00553A59">
      <w:pPr>
        <w:pStyle w:val="Sinespaciado"/>
        <w:rPr>
          <w:sz w:val="24"/>
          <w:szCs w:val="24"/>
        </w:rPr>
      </w:pPr>
    </w:p>
    <w:p w:rsidR="00553A59" w:rsidRDefault="00553A59" w:rsidP="00553A59">
      <w:pPr>
        <w:pStyle w:val="Sinespaciado"/>
        <w:rPr>
          <w:sz w:val="24"/>
          <w:szCs w:val="24"/>
        </w:rPr>
      </w:pPr>
      <w:r w:rsidRPr="00553A59">
        <w:rPr>
          <w:sz w:val="24"/>
          <w:szCs w:val="24"/>
        </w:rPr>
        <w:t>Semana a la vista</w:t>
      </w:r>
      <w:r>
        <w:rPr>
          <w:sz w:val="24"/>
          <w:szCs w:val="24"/>
        </w:rPr>
        <w:t xml:space="preserve"> a todo color.  Sobre portapapeles, t</w:t>
      </w:r>
      <w:r w:rsidRPr="00553A59">
        <w:rPr>
          <w:sz w:val="24"/>
          <w:szCs w:val="24"/>
        </w:rPr>
        <w:t>apa dura con espiral y elástico contenedor.</w:t>
      </w:r>
      <w:r>
        <w:rPr>
          <w:sz w:val="24"/>
          <w:szCs w:val="24"/>
        </w:rPr>
        <w:t xml:space="preserve"> Contiene 2 páginas con stickers. </w:t>
      </w:r>
    </w:p>
    <w:p w:rsidR="000C248F" w:rsidRDefault="000C248F" w:rsidP="00553A59">
      <w:pPr>
        <w:pStyle w:val="Sinespaciado"/>
        <w:rPr>
          <w:sz w:val="24"/>
          <w:szCs w:val="24"/>
        </w:rPr>
      </w:pPr>
    </w:p>
    <w:p w:rsidR="000C248F" w:rsidRDefault="000C248F" w:rsidP="000C248F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833458" cy="245745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ITENA - AGENDA ANILLADA 2-0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8445" r="14207" b="7355"/>
                    <a:stretch/>
                  </pic:blipFill>
                  <pic:spPr bwMode="auto">
                    <a:xfrm>
                      <a:off x="0" y="0"/>
                      <a:ext cx="1833458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Agenda</w:t>
      </w:r>
      <w:r w:rsidRPr="000C248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Maitena 2020 (anillada)</w:t>
      </w:r>
    </w:p>
    <w:p w:rsidR="000C248F" w:rsidRPr="00354CE0" w:rsidRDefault="000C248F" w:rsidP="000C248F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192</w:t>
      </w:r>
    </w:p>
    <w:p w:rsidR="000C248F" w:rsidRDefault="000C248F" w:rsidP="000C248F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72289D">
        <w:rPr>
          <w:rFonts w:eastAsia="HGSHeiseiKakugothictaiW3" w:cs="Arial"/>
          <w:sz w:val="24"/>
          <w:szCs w:val="24"/>
        </w:rPr>
        <w:t>13,5 x 19,3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0C248F" w:rsidRPr="000E72EB" w:rsidRDefault="000C248F" w:rsidP="000C248F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40303</w:t>
      </w:r>
    </w:p>
    <w:p w:rsidR="000C248F" w:rsidRPr="00926BFC" w:rsidRDefault="000C248F" w:rsidP="000C248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0C248F">
        <w:rPr>
          <w:sz w:val="24"/>
          <w:szCs w:val="24"/>
        </w:rPr>
        <w:t>7798071448298</w:t>
      </w:r>
    </w:p>
    <w:p w:rsidR="000C248F" w:rsidRDefault="000C248F" w:rsidP="000C248F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0C248F" w:rsidRDefault="000C248F" w:rsidP="00553A59">
      <w:pPr>
        <w:pStyle w:val="Sinespaciado"/>
        <w:rPr>
          <w:sz w:val="24"/>
          <w:szCs w:val="24"/>
        </w:rPr>
      </w:pPr>
    </w:p>
    <w:p w:rsidR="005053E7" w:rsidRDefault="005053E7" w:rsidP="00615250">
      <w:pPr>
        <w:pStyle w:val="Sinespaciado"/>
        <w:rPr>
          <w:sz w:val="24"/>
          <w:szCs w:val="24"/>
        </w:rPr>
      </w:pPr>
    </w:p>
    <w:p w:rsidR="00615250" w:rsidRDefault="00615250" w:rsidP="00FC4ED8">
      <w:pPr>
        <w:pStyle w:val="Sinespaciado"/>
        <w:jc w:val="both"/>
        <w:rPr>
          <w:sz w:val="24"/>
          <w:szCs w:val="24"/>
        </w:rPr>
      </w:pPr>
    </w:p>
    <w:p w:rsidR="000C248F" w:rsidRDefault="000C248F" w:rsidP="00FC4ED8">
      <w:pPr>
        <w:pStyle w:val="Sinespaciado"/>
        <w:jc w:val="both"/>
        <w:rPr>
          <w:sz w:val="24"/>
          <w:szCs w:val="24"/>
        </w:rPr>
      </w:pPr>
    </w:p>
    <w:p w:rsidR="000C248F" w:rsidRDefault="000C248F" w:rsidP="00FC4ED8">
      <w:pPr>
        <w:pStyle w:val="Sinespaciado"/>
        <w:jc w:val="both"/>
        <w:rPr>
          <w:sz w:val="24"/>
          <w:szCs w:val="24"/>
        </w:rPr>
      </w:pPr>
    </w:p>
    <w:p w:rsidR="000C248F" w:rsidRDefault="000C248F" w:rsidP="00FC4ED8">
      <w:pPr>
        <w:pStyle w:val="Sinespaciado"/>
        <w:jc w:val="both"/>
        <w:rPr>
          <w:sz w:val="24"/>
          <w:szCs w:val="24"/>
        </w:rPr>
      </w:pPr>
    </w:p>
    <w:p w:rsidR="000C248F" w:rsidRDefault="000C248F" w:rsidP="00FC4ED8">
      <w:pPr>
        <w:pStyle w:val="Sinespaciado"/>
        <w:jc w:val="both"/>
        <w:rPr>
          <w:sz w:val="24"/>
          <w:szCs w:val="24"/>
        </w:rPr>
      </w:pPr>
    </w:p>
    <w:p w:rsidR="00313589" w:rsidRDefault="00313589" w:rsidP="000C248F">
      <w:pPr>
        <w:pStyle w:val="Sinespaciado"/>
        <w:rPr>
          <w:sz w:val="24"/>
          <w:szCs w:val="24"/>
        </w:rPr>
      </w:pPr>
    </w:p>
    <w:p w:rsidR="000C248F" w:rsidRDefault="000C248F" w:rsidP="000C248F">
      <w:pPr>
        <w:pStyle w:val="Sinespaciado"/>
        <w:rPr>
          <w:sz w:val="24"/>
          <w:szCs w:val="24"/>
        </w:rPr>
      </w:pPr>
      <w:r w:rsidRPr="00553A59">
        <w:rPr>
          <w:sz w:val="24"/>
          <w:szCs w:val="24"/>
        </w:rPr>
        <w:t>Semana a la vista</w:t>
      </w:r>
      <w:r>
        <w:rPr>
          <w:sz w:val="24"/>
          <w:szCs w:val="24"/>
        </w:rPr>
        <w:t xml:space="preserve"> a todo color.  Sobre portapapeles, t</w:t>
      </w:r>
      <w:r w:rsidRPr="00553A59">
        <w:rPr>
          <w:sz w:val="24"/>
          <w:szCs w:val="24"/>
        </w:rPr>
        <w:t>apa dura con espiral y elástico contenedor.</w:t>
      </w:r>
      <w:r>
        <w:rPr>
          <w:sz w:val="24"/>
          <w:szCs w:val="24"/>
        </w:rPr>
        <w:t xml:space="preserve"> Contiene 2 páginas con stickers. </w:t>
      </w:r>
    </w:p>
    <w:p w:rsidR="000C248F" w:rsidRDefault="000C248F" w:rsidP="00FC4ED8">
      <w:pPr>
        <w:pStyle w:val="Sinespaciado"/>
        <w:jc w:val="both"/>
        <w:rPr>
          <w:sz w:val="24"/>
          <w:szCs w:val="24"/>
        </w:rPr>
      </w:pPr>
    </w:p>
    <w:p w:rsidR="00313589" w:rsidRDefault="00313589" w:rsidP="00313589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839017" cy="2466975"/>
            <wp:effectExtent l="0" t="0" r="889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ITENA - AGENDA ANILLADA 3-0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8208" r="14658" b="7801"/>
                    <a:stretch/>
                  </pic:blipFill>
                  <pic:spPr bwMode="auto">
                    <a:xfrm>
                      <a:off x="0" y="0"/>
                      <a:ext cx="1839017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Agenda</w:t>
      </w:r>
      <w:r w:rsidRPr="0031358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Maitena 2020 (anillada)</w:t>
      </w:r>
    </w:p>
    <w:p w:rsidR="00313589" w:rsidRPr="00354CE0" w:rsidRDefault="00313589" w:rsidP="00313589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192</w:t>
      </w:r>
    </w:p>
    <w:p w:rsidR="00313589" w:rsidRDefault="00313589" w:rsidP="00313589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72289D">
        <w:rPr>
          <w:rFonts w:eastAsia="HGSHeiseiKakugothictaiW3" w:cs="Arial"/>
          <w:sz w:val="24"/>
          <w:szCs w:val="24"/>
        </w:rPr>
        <w:t>13,5 x 19,3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313589" w:rsidRPr="000E72EB" w:rsidRDefault="00313589" w:rsidP="00313589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40304</w:t>
      </w:r>
    </w:p>
    <w:p w:rsidR="00313589" w:rsidRPr="00926BFC" w:rsidRDefault="00313589" w:rsidP="0031358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313589">
        <w:rPr>
          <w:sz w:val="24"/>
          <w:szCs w:val="24"/>
        </w:rPr>
        <w:t>7798071448274</w:t>
      </w:r>
    </w:p>
    <w:p w:rsidR="00313589" w:rsidRDefault="00313589" w:rsidP="00313589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313589" w:rsidRDefault="00313589" w:rsidP="00313589">
      <w:pPr>
        <w:pStyle w:val="Sinespaciado"/>
        <w:rPr>
          <w:sz w:val="24"/>
          <w:szCs w:val="24"/>
        </w:rPr>
      </w:pPr>
    </w:p>
    <w:p w:rsidR="00313589" w:rsidRDefault="00313589" w:rsidP="00313589">
      <w:pPr>
        <w:pStyle w:val="Sinespaciado"/>
        <w:rPr>
          <w:sz w:val="24"/>
          <w:szCs w:val="24"/>
        </w:rPr>
      </w:pPr>
    </w:p>
    <w:p w:rsidR="00313589" w:rsidRDefault="00313589" w:rsidP="00313589">
      <w:pPr>
        <w:pStyle w:val="Sinespaciado"/>
        <w:rPr>
          <w:sz w:val="24"/>
          <w:szCs w:val="24"/>
        </w:rPr>
      </w:pPr>
    </w:p>
    <w:p w:rsidR="00313589" w:rsidRDefault="00313589" w:rsidP="00313589">
      <w:pPr>
        <w:pStyle w:val="Sinespaciado"/>
        <w:rPr>
          <w:sz w:val="24"/>
          <w:szCs w:val="24"/>
        </w:rPr>
      </w:pPr>
    </w:p>
    <w:p w:rsidR="00313589" w:rsidRDefault="00313589" w:rsidP="00313589">
      <w:pPr>
        <w:pStyle w:val="Sinespaciado"/>
        <w:rPr>
          <w:sz w:val="24"/>
          <w:szCs w:val="24"/>
        </w:rPr>
      </w:pPr>
    </w:p>
    <w:p w:rsidR="00313589" w:rsidRDefault="00313589" w:rsidP="00313589">
      <w:pPr>
        <w:pStyle w:val="Sinespaciado"/>
        <w:rPr>
          <w:sz w:val="24"/>
          <w:szCs w:val="24"/>
        </w:rPr>
      </w:pPr>
    </w:p>
    <w:p w:rsidR="00313589" w:rsidRDefault="00313589" w:rsidP="00313589">
      <w:pPr>
        <w:pStyle w:val="Sinespaciado"/>
        <w:rPr>
          <w:sz w:val="24"/>
          <w:szCs w:val="24"/>
        </w:rPr>
      </w:pPr>
    </w:p>
    <w:p w:rsidR="00313589" w:rsidRDefault="00313589" w:rsidP="00313589">
      <w:pPr>
        <w:pStyle w:val="Sinespaciado"/>
        <w:jc w:val="both"/>
        <w:rPr>
          <w:sz w:val="24"/>
          <w:szCs w:val="24"/>
        </w:rPr>
      </w:pPr>
    </w:p>
    <w:p w:rsidR="00313589" w:rsidRDefault="00313589" w:rsidP="00313589">
      <w:pPr>
        <w:pStyle w:val="Sinespaciado"/>
        <w:rPr>
          <w:sz w:val="24"/>
          <w:szCs w:val="24"/>
        </w:rPr>
      </w:pPr>
      <w:r w:rsidRPr="00553A59">
        <w:rPr>
          <w:sz w:val="24"/>
          <w:szCs w:val="24"/>
        </w:rPr>
        <w:t>Semana a la vista</w:t>
      </w:r>
      <w:r>
        <w:rPr>
          <w:sz w:val="24"/>
          <w:szCs w:val="24"/>
        </w:rPr>
        <w:t xml:space="preserve"> a todo color.  Sobre portapapeles, t</w:t>
      </w:r>
      <w:r w:rsidRPr="00553A59">
        <w:rPr>
          <w:sz w:val="24"/>
          <w:szCs w:val="24"/>
        </w:rPr>
        <w:t>apa dura con espiral y elástico contenedor.</w:t>
      </w:r>
      <w:r>
        <w:rPr>
          <w:sz w:val="24"/>
          <w:szCs w:val="24"/>
        </w:rPr>
        <w:t xml:space="preserve"> Contiene 2 páginas con stickers. </w:t>
      </w:r>
    </w:p>
    <w:p w:rsidR="00FE6D5F" w:rsidRDefault="005C2A48" w:rsidP="00FE6D5F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865019" cy="2476500"/>
            <wp:effectExtent l="0" t="0" r="1905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ITENA - AGENDA ANILLADA 4-0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t="8306" r="13851" b="7591"/>
                    <a:stretch/>
                  </pic:blipFill>
                  <pic:spPr bwMode="auto">
                    <a:xfrm>
                      <a:off x="0" y="0"/>
                      <a:ext cx="1865019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6D5F">
        <w:rPr>
          <w:b/>
          <w:sz w:val="24"/>
          <w:szCs w:val="24"/>
        </w:rPr>
        <w:t>Agenda</w:t>
      </w:r>
      <w:r w:rsidR="00FE6D5F" w:rsidRPr="00313589">
        <w:rPr>
          <w:b/>
          <w:sz w:val="24"/>
          <w:szCs w:val="24"/>
        </w:rPr>
        <w:t xml:space="preserve"> </w:t>
      </w:r>
      <w:r w:rsidR="00FE6D5F">
        <w:rPr>
          <w:b/>
          <w:sz w:val="24"/>
          <w:szCs w:val="24"/>
        </w:rPr>
        <w:t>Maitena 2020 (anillada)</w:t>
      </w:r>
    </w:p>
    <w:p w:rsidR="00FE6D5F" w:rsidRPr="00354CE0" w:rsidRDefault="00FE6D5F" w:rsidP="00FE6D5F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192</w:t>
      </w:r>
    </w:p>
    <w:p w:rsidR="00FE6D5F" w:rsidRDefault="00FE6D5F" w:rsidP="00FE6D5F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72289D">
        <w:rPr>
          <w:rFonts w:eastAsia="HGSHeiseiKakugothictaiW3" w:cs="Arial"/>
          <w:sz w:val="24"/>
          <w:szCs w:val="24"/>
        </w:rPr>
        <w:t>13,5 x 19,3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FE6D5F" w:rsidRPr="000E72EB" w:rsidRDefault="00FE6D5F" w:rsidP="00FE6D5F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40305</w:t>
      </w:r>
    </w:p>
    <w:p w:rsidR="00FE6D5F" w:rsidRPr="00926BFC" w:rsidRDefault="00FE6D5F" w:rsidP="00FE6D5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FE6D5F">
        <w:rPr>
          <w:sz w:val="24"/>
          <w:szCs w:val="24"/>
        </w:rPr>
        <w:t>7798071447598</w:t>
      </w:r>
    </w:p>
    <w:p w:rsidR="00FE6D5F" w:rsidRDefault="00FE6D5F" w:rsidP="00FE6D5F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FE6D5F" w:rsidRDefault="00FE6D5F" w:rsidP="00FE6D5F">
      <w:pPr>
        <w:pStyle w:val="Sinespaciado"/>
        <w:rPr>
          <w:sz w:val="24"/>
          <w:szCs w:val="24"/>
        </w:rPr>
      </w:pPr>
    </w:p>
    <w:p w:rsidR="00FE6D5F" w:rsidRDefault="00FE6D5F" w:rsidP="00FE6D5F">
      <w:pPr>
        <w:pStyle w:val="Sinespaciado"/>
        <w:rPr>
          <w:sz w:val="24"/>
          <w:szCs w:val="24"/>
        </w:rPr>
      </w:pPr>
    </w:p>
    <w:p w:rsidR="00FE6D5F" w:rsidRDefault="00FE6D5F" w:rsidP="00FE6D5F">
      <w:pPr>
        <w:pStyle w:val="Sinespaciado"/>
        <w:rPr>
          <w:sz w:val="24"/>
          <w:szCs w:val="24"/>
        </w:rPr>
      </w:pPr>
    </w:p>
    <w:p w:rsidR="00FE6D5F" w:rsidRDefault="00FE6D5F" w:rsidP="00FE6D5F">
      <w:pPr>
        <w:pStyle w:val="Sinespaciado"/>
        <w:rPr>
          <w:sz w:val="24"/>
          <w:szCs w:val="24"/>
        </w:rPr>
      </w:pPr>
    </w:p>
    <w:p w:rsidR="00FE6D5F" w:rsidRDefault="00FE6D5F" w:rsidP="00FE6D5F">
      <w:pPr>
        <w:pStyle w:val="Sinespaciado"/>
        <w:rPr>
          <w:sz w:val="24"/>
          <w:szCs w:val="24"/>
        </w:rPr>
      </w:pPr>
    </w:p>
    <w:p w:rsidR="00FE6D5F" w:rsidRDefault="00FE6D5F" w:rsidP="00FE6D5F">
      <w:pPr>
        <w:pStyle w:val="Sinespaciado"/>
        <w:rPr>
          <w:sz w:val="24"/>
          <w:szCs w:val="24"/>
        </w:rPr>
      </w:pPr>
    </w:p>
    <w:p w:rsidR="00FE6D5F" w:rsidRDefault="00FE6D5F" w:rsidP="00FE6D5F">
      <w:pPr>
        <w:pStyle w:val="Sinespaciado"/>
        <w:rPr>
          <w:sz w:val="24"/>
          <w:szCs w:val="24"/>
        </w:rPr>
      </w:pPr>
    </w:p>
    <w:p w:rsidR="00FE6D5F" w:rsidRDefault="00FE6D5F" w:rsidP="00FE6D5F">
      <w:pPr>
        <w:pStyle w:val="Sinespaciado"/>
        <w:rPr>
          <w:sz w:val="24"/>
          <w:szCs w:val="24"/>
        </w:rPr>
      </w:pPr>
    </w:p>
    <w:p w:rsidR="00FE6D5F" w:rsidRDefault="00FE6D5F" w:rsidP="00FE6D5F">
      <w:pPr>
        <w:pStyle w:val="Sinespaciado"/>
        <w:rPr>
          <w:sz w:val="24"/>
          <w:szCs w:val="24"/>
        </w:rPr>
      </w:pPr>
      <w:r w:rsidRPr="00553A59">
        <w:rPr>
          <w:sz w:val="24"/>
          <w:szCs w:val="24"/>
        </w:rPr>
        <w:t>Semana a la vista</w:t>
      </w:r>
      <w:r>
        <w:rPr>
          <w:sz w:val="24"/>
          <w:szCs w:val="24"/>
        </w:rPr>
        <w:t xml:space="preserve"> a todo color.  Sobre portapapeles, t</w:t>
      </w:r>
      <w:r w:rsidRPr="00553A59">
        <w:rPr>
          <w:sz w:val="24"/>
          <w:szCs w:val="24"/>
        </w:rPr>
        <w:t>apa dura con espiral y elástico contenedor.</w:t>
      </w:r>
      <w:r>
        <w:rPr>
          <w:sz w:val="24"/>
          <w:szCs w:val="24"/>
        </w:rPr>
        <w:t xml:space="preserve"> Contiene 2 páginas con stickers. </w:t>
      </w:r>
    </w:p>
    <w:p w:rsidR="00FE6D5F" w:rsidRDefault="00FE6D5F" w:rsidP="00FE6D5F">
      <w:pPr>
        <w:pStyle w:val="Sinespaciado"/>
        <w:rPr>
          <w:sz w:val="24"/>
          <w:szCs w:val="24"/>
        </w:rPr>
      </w:pPr>
    </w:p>
    <w:p w:rsidR="004D7954" w:rsidRDefault="004D7954" w:rsidP="004D7954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904552" cy="2514600"/>
            <wp:effectExtent l="0" t="0" r="635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NDALAS - AGENDA-0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0" t="8417" r="14294" b="7906"/>
                    <a:stretch/>
                  </pic:blipFill>
                  <pic:spPr bwMode="auto">
                    <a:xfrm>
                      <a:off x="0" y="0"/>
                      <a:ext cx="1904552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Agenda Mandalas 2020 (anillada)</w:t>
      </w:r>
    </w:p>
    <w:p w:rsidR="004D7954" w:rsidRPr="00354CE0" w:rsidRDefault="004D7954" w:rsidP="004D7954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Páginas: </w:t>
      </w:r>
      <w:r w:rsidR="000A6B6D">
        <w:rPr>
          <w:sz w:val="24"/>
          <w:szCs w:val="24"/>
        </w:rPr>
        <w:t>224</w:t>
      </w:r>
    </w:p>
    <w:p w:rsidR="004D7954" w:rsidRDefault="004D7954" w:rsidP="004D7954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72289D">
        <w:rPr>
          <w:rFonts w:eastAsia="HGSHeiseiKakugothictaiW3" w:cs="Arial"/>
          <w:sz w:val="24"/>
          <w:szCs w:val="24"/>
        </w:rPr>
        <w:t>13,5 x 19,3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4D7954" w:rsidRPr="000E72EB" w:rsidRDefault="004D7954" w:rsidP="004D7954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40306</w:t>
      </w:r>
    </w:p>
    <w:p w:rsidR="004D7954" w:rsidRPr="00926BFC" w:rsidRDefault="004D7954" w:rsidP="004D795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4D7954">
        <w:rPr>
          <w:sz w:val="24"/>
          <w:szCs w:val="24"/>
        </w:rPr>
        <w:t>7798071446959</w:t>
      </w:r>
      <w:r>
        <w:rPr>
          <w:sz w:val="24"/>
          <w:szCs w:val="24"/>
        </w:rPr>
        <w:t xml:space="preserve"> </w:t>
      </w:r>
    </w:p>
    <w:p w:rsidR="004D7954" w:rsidRDefault="004D7954" w:rsidP="004D7954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4D7954" w:rsidRDefault="004D7954" w:rsidP="00FE6D5F">
      <w:pPr>
        <w:pStyle w:val="Sinespaciado"/>
        <w:rPr>
          <w:sz w:val="24"/>
          <w:szCs w:val="24"/>
        </w:rPr>
      </w:pPr>
    </w:p>
    <w:p w:rsidR="004D7954" w:rsidRDefault="004D7954" w:rsidP="00FE6D5F">
      <w:pPr>
        <w:pStyle w:val="Sinespaciado"/>
        <w:rPr>
          <w:sz w:val="24"/>
          <w:szCs w:val="24"/>
        </w:rPr>
      </w:pPr>
    </w:p>
    <w:p w:rsidR="004D7954" w:rsidRDefault="004D7954" w:rsidP="00FE6D5F">
      <w:pPr>
        <w:pStyle w:val="Sinespaciado"/>
        <w:rPr>
          <w:sz w:val="24"/>
          <w:szCs w:val="24"/>
        </w:rPr>
      </w:pPr>
    </w:p>
    <w:p w:rsidR="004D7954" w:rsidRDefault="004D7954" w:rsidP="00FE6D5F">
      <w:pPr>
        <w:pStyle w:val="Sinespaciado"/>
        <w:rPr>
          <w:sz w:val="24"/>
          <w:szCs w:val="24"/>
        </w:rPr>
      </w:pPr>
    </w:p>
    <w:p w:rsidR="004D7954" w:rsidRDefault="004D7954" w:rsidP="00FE6D5F">
      <w:pPr>
        <w:pStyle w:val="Sinespaciado"/>
        <w:rPr>
          <w:sz w:val="24"/>
          <w:szCs w:val="24"/>
        </w:rPr>
      </w:pPr>
    </w:p>
    <w:p w:rsidR="004D7954" w:rsidRDefault="004D7954" w:rsidP="00FE6D5F">
      <w:pPr>
        <w:pStyle w:val="Sinespaciado"/>
        <w:rPr>
          <w:sz w:val="24"/>
          <w:szCs w:val="24"/>
        </w:rPr>
      </w:pPr>
    </w:p>
    <w:p w:rsidR="004D7954" w:rsidRDefault="004D7954" w:rsidP="00FE6D5F">
      <w:pPr>
        <w:pStyle w:val="Sinespaciado"/>
        <w:rPr>
          <w:sz w:val="24"/>
          <w:szCs w:val="24"/>
        </w:rPr>
      </w:pPr>
    </w:p>
    <w:p w:rsidR="004D7954" w:rsidRDefault="004D7954" w:rsidP="00FE6D5F">
      <w:pPr>
        <w:pStyle w:val="Sinespaciado"/>
        <w:rPr>
          <w:sz w:val="24"/>
          <w:szCs w:val="24"/>
        </w:rPr>
      </w:pPr>
    </w:p>
    <w:p w:rsidR="004D7954" w:rsidRDefault="000A6B6D" w:rsidP="004D7954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Semana a la vista, a todo color. Sobre portapapeles y t</w:t>
      </w:r>
      <w:r w:rsidR="004D7954" w:rsidRPr="004D7954">
        <w:rPr>
          <w:sz w:val="24"/>
          <w:szCs w:val="24"/>
        </w:rPr>
        <w:t>apa dura con espiral y elástico contenedor.</w:t>
      </w:r>
      <w:r w:rsidR="004D7954">
        <w:rPr>
          <w:sz w:val="24"/>
          <w:szCs w:val="24"/>
        </w:rPr>
        <w:t xml:space="preserve"> </w:t>
      </w:r>
    </w:p>
    <w:p w:rsidR="000A6B6D" w:rsidRDefault="000A6B6D" w:rsidP="004D7954">
      <w:pPr>
        <w:pStyle w:val="Sinespaciado"/>
        <w:rPr>
          <w:sz w:val="24"/>
          <w:szCs w:val="24"/>
        </w:rPr>
      </w:pPr>
    </w:p>
    <w:p w:rsidR="00201852" w:rsidRDefault="00201852" w:rsidP="00201852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869987" cy="221932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INO - AGENDA 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2" t="10278" r="12254" b="8102"/>
                    <a:stretch/>
                  </pic:blipFill>
                  <pic:spPr bwMode="auto">
                    <a:xfrm>
                      <a:off x="0" y="0"/>
                      <a:ext cx="1869987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Agenda Quino 2020 </w:t>
      </w:r>
    </w:p>
    <w:p w:rsidR="00201852" w:rsidRPr="00354CE0" w:rsidRDefault="00201852" w:rsidP="00201852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192</w:t>
      </w:r>
    </w:p>
    <w:p w:rsidR="00201852" w:rsidRDefault="00201852" w:rsidP="00201852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19 x 22,5 cm</w:t>
      </w:r>
    </w:p>
    <w:p w:rsidR="00201852" w:rsidRPr="000E72EB" w:rsidRDefault="00201852" w:rsidP="00201852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40307</w:t>
      </w:r>
    </w:p>
    <w:p w:rsidR="00201852" w:rsidRPr="00926BFC" w:rsidRDefault="00201852" w:rsidP="0020185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201852">
        <w:rPr>
          <w:sz w:val="24"/>
          <w:szCs w:val="24"/>
        </w:rPr>
        <w:t>7798071446812</w:t>
      </w:r>
    </w:p>
    <w:p w:rsidR="00201852" w:rsidRDefault="00201852" w:rsidP="00201852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$10.916 + IVA</w:t>
      </w:r>
    </w:p>
    <w:p w:rsidR="00201852" w:rsidRDefault="00201852" w:rsidP="00201852">
      <w:pPr>
        <w:pStyle w:val="Sinespaciado"/>
        <w:rPr>
          <w:sz w:val="24"/>
          <w:szCs w:val="24"/>
        </w:rPr>
      </w:pPr>
    </w:p>
    <w:p w:rsidR="00201852" w:rsidRDefault="00201852" w:rsidP="00201852">
      <w:pPr>
        <w:pStyle w:val="Sinespaciado"/>
        <w:rPr>
          <w:sz w:val="24"/>
          <w:szCs w:val="24"/>
        </w:rPr>
      </w:pPr>
    </w:p>
    <w:p w:rsidR="00201852" w:rsidRDefault="00201852" w:rsidP="00201852">
      <w:pPr>
        <w:pStyle w:val="Sinespaciado"/>
        <w:rPr>
          <w:sz w:val="24"/>
          <w:szCs w:val="24"/>
        </w:rPr>
      </w:pPr>
    </w:p>
    <w:p w:rsidR="00201852" w:rsidRDefault="00201852" w:rsidP="00201852">
      <w:pPr>
        <w:pStyle w:val="Sinespaciado"/>
        <w:rPr>
          <w:sz w:val="24"/>
          <w:szCs w:val="24"/>
        </w:rPr>
      </w:pPr>
    </w:p>
    <w:p w:rsidR="00201852" w:rsidRDefault="00201852" w:rsidP="00201852">
      <w:pPr>
        <w:pStyle w:val="Sinespaciado"/>
        <w:rPr>
          <w:sz w:val="24"/>
          <w:szCs w:val="24"/>
        </w:rPr>
      </w:pPr>
    </w:p>
    <w:p w:rsidR="00201852" w:rsidRDefault="00201852" w:rsidP="00201852">
      <w:pPr>
        <w:pStyle w:val="Sinespaciado"/>
        <w:rPr>
          <w:sz w:val="24"/>
          <w:szCs w:val="24"/>
        </w:rPr>
      </w:pPr>
    </w:p>
    <w:p w:rsidR="00201852" w:rsidRPr="00201852" w:rsidRDefault="00201852" w:rsidP="00201852">
      <w:pPr>
        <w:pStyle w:val="Sinespaciado"/>
        <w:rPr>
          <w:sz w:val="24"/>
          <w:szCs w:val="24"/>
        </w:rPr>
      </w:pPr>
    </w:p>
    <w:p w:rsidR="00201852" w:rsidRPr="00201852" w:rsidRDefault="00201852" w:rsidP="00201852">
      <w:pPr>
        <w:pStyle w:val="Sinespaciado"/>
        <w:rPr>
          <w:sz w:val="24"/>
          <w:szCs w:val="24"/>
        </w:rPr>
      </w:pPr>
      <w:r w:rsidRPr="00201852">
        <w:rPr>
          <w:sz w:val="24"/>
          <w:szCs w:val="24"/>
        </w:rPr>
        <w:t>Semana a la vista. Tapa dura cosida, con cinta señaladora.</w:t>
      </w:r>
      <w:r>
        <w:rPr>
          <w:sz w:val="24"/>
          <w:szCs w:val="24"/>
        </w:rPr>
        <w:t xml:space="preserve"> Contiene 2 páginas</w:t>
      </w:r>
      <w:r w:rsidRPr="00201852">
        <w:rPr>
          <w:sz w:val="24"/>
          <w:szCs w:val="24"/>
        </w:rPr>
        <w:t xml:space="preserve"> con stickers.</w:t>
      </w:r>
    </w:p>
    <w:p w:rsidR="00201852" w:rsidRDefault="00201852" w:rsidP="00201852">
      <w:pPr>
        <w:pStyle w:val="Sinespaciado"/>
        <w:rPr>
          <w:sz w:val="24"/>
          <w:szCs w:val="24"/>
        </w:rPr>
      </w:pPr>
    </w:p>
    <w:p w:rsidR="000A6B6D" w:rsidRDefault="000A6B6D" w:rsidP="004D7954">
      <w:pPr>
        <w:pStyle w:val="Sinespaciado"/>
        <w:rPr>
          <w:sz w:val="24"/>
          <w:szCs w:val="24"/>
        </w:rPr>
      </w:pPr>
    </w:p>
    <w:p w:rsidR="00201852" w:rsidRDefault="00201852" w:rsidP="00201852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885315" cy="2257425"/>
            <wp:effectExtent l="0" t="0" r="63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INO - AGENDA 2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1" t="9955" r="12594" b="8268"/>
                    <a:stretch/>
                  </pic:blipFill>
                  <pic:spPr bwMode="auto">
                    <a:xfrm>
                      <a:off x="0" y="0"/>
                      <a:ext cx="188531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Agenda Quino 2020 </w:t>
      </w:r>
    </w:p>
    <w:p w:rsidR="00201852" w:rsidRPr="00354CE0" w:rsidRDefault="00201852" w:rsidP="00201852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192</w:t>
      </w:r>
    </w:p>
    <w:p w:rsidR="00201852" w:rsidRDefault="00201852" w:rsidP="00201852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19 x 22,5 cm</w:t>
      </w:r>
    </w:p>
    <w:p w:rsidR="00201852" w:rsidRPr="000E72EB" w:rsidRDefault="00201852" w:rsidP="00201852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40308</w:t>
      </w:r>
    </w:p>
    <w:p w:rsidR="00201852" w:rsidRPr="00926BFC" w:rsidRDefault="00201852" w:rsidP="0020185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201852">
        <w:rPr>
          <w:sz w:val="24"/>
          <w:szCs w:val="24"/>
        </w:rPr>
        <w:t>7798071446836</w:t>
      </w:r>
    </w:p>
    <w:p w:rsidR="00201852" w:rsidRDefault="00201852" w:rsidP="00201852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$10.916 + IVA</w:t>
      </w:r>
    </w:p>
    <w:p w:rsidR="00201852" w:rsidRDefault="00201852" w:rsidP="00201852">
      <w:pPr>
        <w:pStyle w:val="Sinespaciado"/>
        <w:rPr>
          <w:sz w:val="24"/>
          <w:szCs w:val="24"/>
        </w:rPr>
      </w:pPr>
    </w:p>
    <w:p w:rsidR="00201852" w:rsidRDefault="00201852" w:rsidP="00201852">
      <w:pPr>
        <w:pStyle w:val="Sinespaciado"/>
        <w:rPr>
          <w:sz w:val="24"/>
          <w:szCs w:val="24"/>
        </w:rPr>
      </w:pPr>
    </w:p>
    <w:p w:rsidR="00201852" w:rsidRDefault="00201852" w:rsidP="00201852">
      <w:pPr>
        <w:pStyle w:val="Sinespaciado"/>
        <w:rPr>
          <w:sz w:val="24"/>
          <w:szCs w:val="24"/>
        </w:rPr>
      </w:pPr>
    </w:p>
    <w:p w:rsidR="00201852" w:rsidRDefault="00201852" w:rsidP="00201852">
      <w:pPr>
        <w:pStyle w:val="Sinespaciado"/>
        <w:rPr>
          <w:sz w:val="24"/>
          <w:szCs w:val="24"/>
        </w:rPr>
      </w:pPr>
    </w:p>
    <w:p w:rsidR="00201852" w:rsidRDefault="00201852" w:rsidP="00201852">
      <w:pPr>
        <w:pStyle w:val="Sinespaciado"/>
        <w:rPr>
          <w:sz w:val="24"/>
          <w:szCs w:val="24"/>
        </w:rPr>
      </w:pPr>
    </w:p>
    <w:p w:rsidR="00201852" w:rsidRDefault="00201852" w:rsidP="00201852">
      <w:pPr>
        <w:pStyle w:val="Sinespaciado"/>
        <w:rPr>
          <w:sz w:val="24"/>
          <w:szCs w:val="24"/>
        </w:rPr>
      </w:pPr>
    </w:p>
    <w:p w:rsidR="00201852" w:rsidRDefault="00201852" w:rsidP="00201852">
      <w:pPr>
        <w:pStyle w:val="Sinespaciado"/>
        <w:rPr>
          <w:sz w:val="24"/>
          <w:szCs w:val="24"/>
        </w:rPr>
      </w:pPr>
    </w:p>
    <w:p w:rsidR="00201852" w:rsidRPr="00201852" w:rsidRDefault="00201852" w:rsidP="00201852">
      <w:pPr>
        <w:pStyle w:val="Sinespaciado"/>
        <w:rPr>
          <w:sz w:val="24"/>
          <w:szCs w:val="24"/>
        </w:rPr>
      </w:pPr>
      <w:r w:rsidRPr="00201852">
        <w:rPr>
          <w:sz w:val="24"/>
          <w:szCs w:val="24"/>
        </w:rPr>
        <w:t>Semana a la vista. Tapa dura cosida, con cinta señaladora.</w:t>
      </w:r>
      <w:r>
        <w:rPr>
          <w:sz w:val="24"/>
          <w:szCs w:val="24"/>
        </w:rPr>
        <w:t xml:space="preserve"> Contiene 2 páginas</w:t>
      </w:r>
      <w:r w:rsidRPr="00201852">
        <w:rPr>
          <w:sz w:val="24"/>
          <w:szCs w:val="24"/>
        </w:rPr>
        <w:t xml:space="preserve"> con stickers.</w:t>
      </w:r>
    </w:p>
    <w:p w:rsidR="00201852" w:rsidRDefault="00201852" w:rsidP="00201852">
      <w:pPr>
        <w:pStyle w:val="Sinespaciado"/>
        <w:rPr>
          <w:sz w:val="24"/>
          <w:szCs w:val="24"/>
        </w:rPr>
      </w:pPr>
    </w:p>
    <w:p w:rsidR="000107F6" w:rsidRDefault="000107F6" w:rsidP="000107F6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820984" cy="2438400"/>
            <wp:effectExtent l="0" t="0" r="825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TIPRINCESAS - AGENDA ANILLADA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3" t="8443" r="10557" b="7925"/>
                    <a:stretch/>
                  </pic:blipFill>
                  <pic:spPr bwMode="auto">
                    <a:xfrm>
                      <a:off x="0" y="0"/>
                      <a:ext cx="1820984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Agenda Antiprincesas 2020 </w:t>
      </w:r>
    </w:p>
    <w:p w:rsidR="000107F6" w:rsidRPr="00354CE0" w:rsidRDefault="000107F6" w:rsidP="000107F6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160</w:t>
      </w:r>
    </w:p>
    <w:p w:rsidR="000107F6" w:rsidRDefault="000107F6" w:rsidP="000107F6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13 x 18 cm</w:t>
      </w:r>
    </w:p>
    <w:p w:rsidR="000107F6" w:rsidRPr="000E72EB" w:rsidRDefault="000107F6" w:rsidP="000107F6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40309</w:t>
      </w:r>
    </w:p>
    <w:p w:rsidR="000107F6" w:rsidRPr="00926BFC" w:rsidRDefault="000107F6" w:rsidP="000107F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0107F6">
        <w:rPr>
          <w:sz w:val="24"/>
          <w:szCs w:val="24"/>
        </w:rPr>
        <w:t>7798071447536</w:t>
      </w:r>
    </w:p>
    <w:p w:rsidR="000107F6" w:rsidRDefault="000107F6" w:rsidP="000107F6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0107F6" w:rsidRDefault="000107F6" w:rsidP="000107F6">
      <w:pPr>
        <w:pStyle w:val="Sinespaciado"/>
        <w:rPr>
          <w:sz w:val="24"/>
          <w:szCs w:val="24"/>
        </w:rPr>
      </w:pPr>
    </w:p>
    <w:p w:rsidR="000107F6" w:rsidRDefault="000107F6" w:rsidP="000107F6">
      <w:pPr>
        <w:pStyle w:val="Sinespaciado"/>
        <w:rPr>
          <w:sz w:val="24"/>
          <w:szCs w:val="24"/>
        </w:rPr>
      </w:pPr>
    </w:p>
    <w:p w:rsidR="000107F6" w:rsidRDefault="000107F6" w:rsidP="000107F6">
      <w:pPr>
        <w:pStyle w:val="Sinespaciado"/>
        <w:rPr>
          <w:sz w:val="24"/>
          <w:szCs w:val="24"/>
        </w:rPr>
      </w:pPr>
    </w:p>
    <w:p w:rsidR="000107F6" w:rsidRDefault="000107F6" w:rsidP="000107F6">
      <w:pPr>
        <w:pStyle w:val="Sinespaciado"/>
        <w:rPr>
          <w:sz w:val="24"/>
          <w:szCs w:val="24"/>
        </w:rPr>
      </w:pPr>
    </w:p>
    <w:p w:rsidR="000107F6" w:rsidRDefault="000107F6" w:rsidP="000107F6">
      <w:pPr>
        <w:pStyle w:val="Sinespaciado"/>
        <w:rPr>
          <w:sz w:val="24"/>
          <w:szCs w:val="24"/>
        </w:rPr>
      </w:pPr>
    </w:p>
    <w:p w:rsidR="000107F6" w:rsidRDefault="000107F6" w:rsidP="000107F6">
      <w:pPr>
        <w:pStyle w:val="Sinespaciado"/>
        <w:rPr>
          <w:sz w:val="24"/>
          <w:szCs w:val="24"/>
        </w:rPr>
      </w:pPr>
    </w:p>
    <w:p w:rsidR="000107F6" w:rsidRDefault="000107F6" w:rsidP="000107F6">
      <w:pPr>
        <w:pStyle w:val="Sinespaciado"/>
        <w:rPr>
          <w:sz w:val="24"/>
          <w:szCs w:val="24"/>
        </w:rPr>
      </w:pPr>
    </w:p>
    <w:p w:rsidR="00403C13" w:rsidRDefault="00403C13" w:rsidP="000107F6">
      <w:pPr>
        <w:pStyle w:val="Sinespaciado"/>
        <w:rPr>
          <w:sz w:val="24"/>
          <w:szCs w:val="24"/>
        </w:rPr>
      </w:pPr>
    </w:p>
    <w:p w:rsidR="00403C13" w:rsidRDefault="00403C13" w:rsidP="000107F6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Semana a la vista, a todo color. Sobre portapapeles. Contiene 2 páginas con stickers. </w:t>
      </w:r>
    </w:p>
    <w:p w:rsidR="000107F6" w:rsidRDefault="000107F6" w:rsidP="00201852">
      <w:pPr>
        <w:pStyle w:val="Sinespaciado"/>
        <w:rPr>
          <w:sz w:val="24"/>
          <w:szCs w:val="24"/>
        </w:rPr>
      </w:pPr>
    </w:p>
    <w:p w:rsidR="00833A2E" w:rsidRDefault="00833A2E" w:rsidP="00833A2E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843893" cy="2447925"/>
            <wp:effectExtent l="0" t="0" r="444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OPI - AGENDA 1-0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7852" r="12898" b="8173"/>
                    <a:stretch/>
                  </pic:blipFill>
                  <pic:spPr bwMode="auto">
                    <a:xfrm>
                      <a:off x="0" y="0"/>
                      <a:ext cx="1843893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Agenda Jopi 2020 </w:t>
      </w:r>
    </w:p>
    <w:p w:rsidR="00833A2E" w:rsidRPr="00354CE0" w:rsidRDefault="00833A2E" w:rsidP="00833A2E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152</w:t>
      </w:r>
    </w:p>
    <w:p w:rsidR="00833A2E" w:rsidRDefault="00833A2E" w:rsidP="00833A2E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833A2E">
        <w:rPr>
          <w:rFonts w:eastAsia="HGSHeiseiKakugothictaiW3" w:cs="Arial"/>
          <w:sz w:val="24"/>
          <w:szCs w:val="24"/>
        </w:rPr>
        <w:t xml:space="preserve">15 x 21 </w:t>
      </w:r>
      <w:r>
        <w:rPr>
          <w:rFonts w:eastAsia="HGSHeiseiKakugothictaiW3" w:cs="Arial"/>
          <w:sz w:val="24"/>
          <w:szCs w:val="24"/>
        </w:rPr>
        <w:t>cm</w:t>
      </w:r>
    </w:p>
    <w:p w:rsidR="00833A2E" w:rsidRPr="000E72EB" w:rsidRDefault="00833A2E" w:rsidP="00833A2E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40310</w:t>
      </w:r>
    </w:p>
    <w:p w:rsidR="00833A2E" w:rsidRPr="00926BFC" w:rsidRDefault="00833A2E" w:rsidP="00833A2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833A2E">
        <w:rPr>
          <w:sz w:val="24"/>
          <w:szCs w:val="24"/>
        </w:rPr>
        <w:t>7798071446898</w:t>
      </w:r>
    </w:p>
    <w:p w:rsidR="00833A2E" w:rsidRDefault="00833A2E" w:rsidP="00833A2E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833A2E" w:rsidRDefault="00833A2E" w:rsidP="00833A2E">
      <w:pPr>
        <w:pStyle w:val="Sinespaciado"/>
        <w:rPr>
          <w:sz w:val="24"/>
          <w:szCs w:val="24"/>
        </w:rPr>
      </w:pPr>
    </w:p>
    <w:p w:rsidR="00833A2E" w:rsidRDefault="00833A2E" w:rsidP="00833A2E">
      <w:pPr>
        <w:pStyle w:val="Sinespaciado"/>
        <w:rPr>
          <w:sz w:val="24"/>
          <w:szCs w:val="24"/>
        </w:rPr>
      </w:pPr>
    </w:p>
    <w:p w:rsidR="00833A2E" w:rsidRDefault="00833A2E" w:rsidP="00833A2E">
      <w:pPr>
        <w:pStyle w:val="Sinespaciado"/>
        <w:rPr>
          <w:sz w:val="24"/>
          <w:szCs w:val="24"/>
        </w:rPr>
      </w:pPr>
    </w:p>
    <w:p w:rsidR="00833A2E" w:rsidRDefault="00833A2E" w:rsidP="00833A2E">
      <w:pPr>
        <w:pStyle w:val="Sinespaciado"/>
        <w:rPr>
          <w:sz w:val="24"/>
          <w:szCs w:val="24"/>
        </w:rPr>
      </w:pPr>
    </w:p>
    <w:p w:rsidR="00833A2E" w:rsidRDefault="00833A2E" w:rsidP="00833A2E">
      <w:pPr>
        <w:pStyle w:val="Sinespaciado"/>
        <w:rPr>
          <w:sz w:val="24"/>
          <w:szCs w:val="24"/>
        </w:rPr>
      </w:pPr>
    </w:p>
    <w:p w:rsidR="00833A2E" w:rsidRDefault="00833A2E" w:rsidP="00833A2E">
      <w:pPr>
        <w:pStyle w:val="Sinespaciado"/>
        <w:rPr>
          <w:sz w:val="24"/>
          <w:szCs w:val="24"/>
        </w:rPr>
      </w:pPr>
    </w:p>
    <w:p w:rsidR="00833A2E" w:rsidRDefault="00833A2E" w:rsidP="00833A2E">
      <w:pPr>
        <w:pStyle w:val="Sinespaciado"/>
        <w:rPr>
          <w:sz w:val="24"/>
          <w:szCs w:val="24"/>
        </w:rPr>
      </w:pPr>
    </w:p>
    <w:p w:rsidR="00833A2E" w:rsidRDefault="00833A2E" w:rsidP="00833A2E">
      <w:pPr>
        <w:pStyle w:val="Sinespaciado"/>
        <w:rPr>
          <w:sz w:val="24"/>
          <w:szCs w:val="24"/>
        </w:rPr>
      </w:pPr>
    </w:p>
    <w:p w:rsidR="00833A2E" w:rsidRPr="00833A2E" w:rsidRDefault="00AD1ED2" w:rsidP="00833A2E">
      <w:pPr>
        <w:pStyle w:val="Sinespaciado"/>
        <w:rPr>
          <w:sz w:val="24"/>
          <w:szCs w:val="24"/>
        </w:rPr>
      </w:pPr>
      <w:r w:rsidRPr="00833A2E">
        <w:rPr>
          <w:sz w:val="24"/>
          <w:szCs w:val="24"/>
        </w:rPr>
        <w:t>Semana a la vista</w:t>
      </w:r>
      <w:r>
        <w:rPr>
          <w:sz w:val="24"/>
          <w:szCs w:val="24"/>
        </w:rPr>
        <w:t>, a todo color</w:t>
      </w:r>
      <w:r w:rsidRPr="00833A2E">
        <w:rPr>
          <w:sz w:val="24"/>
          <w:szCs w:val="24"/>
        </w:rPr>
        <w:t>. Sobre portapapeles.</w:t>
      </w:r>
      <w:r>
        <w:rPr>
          <w:sz w:val="24"/>
          <w:szCs w:val="24"/>
        </w:rPr>
        <w:t xml:space="preserve"> Contiene 2 páginas </w:t>
      </w:r>
      <w:r w:rsidR="00833A2E" w:rsidRPr="00833A2E">
        <w:rPr>
          <w:sz w:val="24"/>
          <w:szCs w:val="24"/>
        </w:rPr>
        <w:t>con stickers.</w:t>
      </w:r>
    </w:p>
    <w:p w:rsidR="00403C13" w:rsidRDefault="00403C13" w:rsidP="00201852">
      <w:pPr>
        <w:pStyle w:val="Sinespaciado"/>
        <w:rPr>
          <w:sz w:val="24"/>
          <w:szCs w:val="24"/>
        </w:rPr>
      </w:pPr>
    </w:p>
    <w:p w:rsidR="00FE6D5F" w:rsidRDefault="00FE6D5F" w:rsidP="00FE6D5F">
      <w:pPr>
        <w:pStyle w:val="Sinespaciado"/>
        <w:rPr>
          <w:sz w:val="24"/>
          <w:szCs w:val="24"/>
        </w:rPr>
      </w:pPr>
    </w:p>
    <w:p w:rsidR="00FE6D5F" w:rsidRDefault="00FE6D5F" w:rsidP="00FE6D5F">
      <w:pPr>
        <w:pStyle w:val="Sinespaciado"/>
        <w:rPr>
          <w:sz w:val="24"/>
          <w:szCs w:val="24"/>
        </w:rPr>
      </w:pPr>
    </w:p>
    <w:p w:rsidR="00AD1ED2" w:rsidRDefault="00AD1ED2" w:rsidP="00AD1ED2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862405" cy="2466975"/>
            <wp:effectExtent l="0" t="0" r="508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OPI - AGENDA 2-0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 t="7987" r="12763" b="8289"/>
                    <a:stretch/>
                  </pic:blipFill>
                  <pic:spPr bwMode="auto">
                    <a:xfrm>
                      <a:off x="0" y="0"/>
                      <a:ext cx="186240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Agenda Jopi 2020 </w:t>
      </w:r>
    </w:p>
    <w:p w:rsidR="00AD1ED2" w:rsidRPr="00354CE0" w:rsidRDefault="00AD1ED2" w:rsidP="00AD1ED2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152</w:t>
      </w:r>
    </w:p>
    <w:p w:rsidR="00AD1ED2" w:rsidRDefault="00AD1ED2" w:rsidP="00AD1ED2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833A2E">
        <w:rPr>
          <w:rFonts w:eastAsia="HGSHeiseiKakugothictaiW3" w:cs="Arial"/>
          <w:sz w:val="24"/>
          <w:szCs w:val="24"/>
        </w:rPr>
        <w:t xml:space="preserve">15 x 21 </w:t>
      </w:r>
      <w:r>
        <w:rPr>
          <w:rFonts w:eastAsia="HGSHeiseiKakugothictaiW3" w:cs="Arial"/>
          <w:sz w:val="24"/>
          <w:szCs w:val="24"/>
        </w:rPr>
        <w:t>cm</w:t>
      </w:r>
    </w:p>
    <w:p w:rsidR="00AD1ED2" w:rsidRPr="000E72EB" w:rsidRDefault="00AD1ED2" w:rsidP="00AD1ED2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40311</w:t>
      </w:r>
    </w:p>
    <w:p w:rsidR="00AD1ED2" w:rsidRPr="00926BFC" w:rsidRDefault="00AD1ED2" w:rsidP="00AD1ED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AD1ED2">
        <w:rPr>
          <w:sz w:val="24"/>
          <w:szCs w:val="24"/>
        </w:rPr>
        <w:t>7798071448717</w:t>
      </w:r>
    </w:p>
    <w:p w:rsidR="00AD1ED2" w:rsidRDefault="00AD1ED2" w:rsidP="00AD1ED2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FE6D5F" w:rsidRDefault="00FE6D5F" w:rsidP="00FE6D5F">
      <w:pPr>
        <w:pStyle w:val="Sinespaciado"/>
        <w:rPr>
          <w:sz w:val="24"/>
          <w:szCs w:val="24"/>
        </w:rPr>
      </w:pPr>
    </w:p>
    <w:p w:rsidR="00F37A8B" w:rsidRDefault="00F37A8B" w:rsidP="00FE6D5F">
      <w:pPr>
        <w:pStyle w:val="Sinespaciado"/>
        <w:rPr>
          <w:sz w:val="24"/>
          <w:szCs w:val="24"/>
        </w:rPr>
      </w:pPr>
    </w:p>
    <w:p w:rsidR="00F37A8B" w:rsidRDefault="00F37A8B" w:rsidP="00FE6D5F">
      <w:pPr>
        <w:pStyle w:val="Sinespaciado"/>
        <w:rPr>
          <w:sz w:val="24"/>
          <w:szCs w:val="24"/>
        </w:rPr>
      </w:pPr>
    </w:p>
    <w:p w:rsidR="00F37A8B" w:rsidRDefault="00F37A8B" w:rsidP="00FE6D5F">
      <w:pPr>
        <w:pStyle w:val="Sinespaciado"/>
        <w:rPr>
          <w:sz w:val="24"/>
          <w:szCs w:val="24"/>
        </w:rPr>
      </w:pPr>
    </w:p>
    <w:p w:rsidR="00F37A8B" w:rsidRDefault="00F37A8B" w:rsidP="00FE6D5F">
      <w:pPr>
        <w:pStyle w:val="Sinespaciado"/>
        <w:rPr>
          <w:sz w:val="24"/>
          <w:szCs w:val="24"/>
        </w:rPr>
      </w:pPr>
    </w:p>
    <w:p w:rsidR="00F37A8B" w:rsidRDefault="00F37A8B" w:rsidP="00FE6D5F">
      <w:pPr>
        <w:pStyle w:val="Sinespaciado"/>
        <w:rPr>
          <w:sz w:val="24"/>
          <w:szCs w:val="24"/>
        </w:rPr>
      </w:pPr>
    </w:p>
    <w:p w:rsidR="00F37A8B" w:rsidRDefault="00F37A8B" w:rsidP="00FE6D5F">
      <w:pPr>
        <w:pStyle w:val="Sinespaciado"/>
        <w:rPr>
          <w:sz w:val="24"/>
          <w:szCs w:val="24"/>
        </w:rPr>
      </w:pPr>
    </w:p>
    <w:p w:rsidR="00F37A8B" w:rsidRDefault="00F37A8B" w:rsidP="00FE6D5F">
      <w:pPr>
        <w:pStyle w:val="Sinespaciado"/>
        <w:rPr>
          <w:sz w:val="24"/>
          <w:szCs w:val="24"/>
        </w:rPr>
      </w:pPr>
    </w:p>
    <w:p w:rsidR="00AD1ED2" w:rsidRPr="00833A2E" w:rsidRDefault="00AD1ED2" w:rsidP="00AD1ED2">
      <w:pPr>
        <w:pStyle w:val="Sinespaciado"/>
        <w:rPr>
          <w:sz w:val="24"/>
          <w:szCs w:val="24"/>
        </w:rPr>
      </w:pPr>
      <w:r w:rsidRPr="00833A2E">
        <w:rPr>
          <w:sz w:val="24"/>
          <w:szCs w:val="24"/>
        </w:rPr>
        <w:t>Semana a la vista</w:t>
      </w:r>
      <w:r>
        <w:rPr>
          <w:sz w:val="24"/>
          <w:szCs w:val="24"/>
        </w:rPr>
        <w:t>, a todo color</w:t>
      </w:r>
      <w:r w:rsidRPr="00833A2E">
        <w:rPr>
          <w:sz w:val="24"/>
          <w:szCs w:val="24"/>
        </w:rPr>
        <w:t>. Sobre portapapeles.</w:t>
      </w:r>
      <w:r>
        <w:rPr>
          <w:sz w:val="24"/>
          <w:szCs w:val="24"/>
        </w:rPr>
        <w:t xml:space="preserve"> Contiene 2 páginas </w:t>
      </w:r>
      <w:r w:rsidRPr="00833A2E">
        <w:rPr>
          <w:sz w:val="24"/>
          <w:szCs w:val="24"/>
        </w:rPr>
        <w:t>con stickers.</w:t>
      </w:r>
    </w:p>
    <w:p w:rsidR="00F37A8B" w:rsidRDefault="00F37A8B" w:rsidP="00FE6D5F">
      <w:pPr>
        <w:pStyle w:val="Sinespaciado"/>
        <w:rPr>
          <w:sz w:val="24"/>
          <w:szCs w:val="24"/>
        </w:rPr>
      </w:pPr>
    </w:p>
    <w:p w:rsidR="00AD1ED2" w:rsidRDefault="00AD1ED2" w:rsidP="00AD1ED2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666875" cy="2368402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genda Perpetua Hojas 202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9" t="7824" r="13584" b="8642"/>
                    <a:stretch/>
                  </pic:blipFill>
                  <pic:spPr bwMode="auto">
                    <a:xfrm>
                      <a:off x="0" y="0"/>
                      <a:ext cx="1666875" cy="236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Agenda perpetua 2020 </w:t>
      </w:r>
    </w:p>
    <w:p w:rsidR="00AD1ED2" w:rsidRPr="00354CE0" w:rsidRDefault="00AD1ED2" w:rsidP="00AD1ED2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192</w:t>
      </w:r>
    </w:p>
    <w:p w:rsidR="00AD1ED2" w:rsidRDefault="00AD1ED2" w:rsidP="00AD1ED2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AD1ED2">
        <w:rPr>
          <w:rFonts w:eastAsia="HGSHeiseiKakugothictaiW3" w:cs="Arial"/>
          <w:sz w:val="24"/>
          <w:szCs w:val="24"/>
        </w:rPr>
        <w:t>11 x 17,5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AD1ED2" w:rsidRPr="000E72EB" w:rsidRDefault="00AD1ED2" w:rsidP="00AD1ED2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40312</w:t>
      </w:r>
    </w:p>
    <w:p w:rsidR="00AD1ED2" w:rsidRPr="00926BFC" w:rsidRDefault="00AD1ED2" w:rsidP="00AD1ED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AD1ED2">
        <w:rPr>
          <w:sz w:val="24"/>
          <w:szCs w:val="24"/>
        </w:rPr>
        <w:t>7798071445020</w:t>
      </w:r>
    </w:p>
    <w:p w:rsidR="00AD1ED2" w:rsidRDefault="00AD1ED2" w:rsidP="00AD1ED2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 xml:space="preserve">recio: </w:t>
      </w:r>
      <w:r w:rsidRPr="00AD1ED2">
        <w:rPr>
          <w:sz w:val="24"/>
          <w:szCs w:val="24"/>
        </w:rPr>
        <w:t>$4.193</w:t>
      </w:r>
      <w:r w:rsidRPr="00AD1ED2">
        <w:rPr>
          <w:sz w:val="24"/>
          <w:szCs w:val="24"/>
        </w:rPr>
        <w:tab/>
      </w:r>
      <w:r>
        <w:rPr>
          <w:sz w:val="24"/>
          <w:szCs w:val="24"/>
        </w:rPr>
        <w:t>+ IVA</w:t>
      </w:r>
    </w:p>
    <w:p w:rsidR="00AD1ED2" w:rsidRDefault="00AD1ED2" w:rsidP="00AD1ED2">
      <w:pPr>
        <w:pStyle w:val="Sinespaciado"/>
        <w:rPr>
          <w:sz w:val="24"/>
          <w:szCs w:val="24"/>
        </w:rPr>
      </w:pPr>
    </w:p>
    <w:p w:rsidR="00AD1ED2" w:rsidRDefault="00AD1ED2" w:rsidP="00AD1ED2">
      <w:pPr>
        <w:pStyle w:val="Sinespaciado"/>
        <w:rPr>
          <w:sz w:val="24"/>
          <w:szCs w:val="24"/>
        </w:rPr>
      </w:pPr>
    </w:p>
    <w:p w:rsidR="00AD1ED2" w:rsidRDefault="00AD1ED2" w:rsidP="00AD1ED2">
      <w:pPr>
        <w:pStyle w:val="Sinespaciado"/>
        <w:rPr>
          <w:sz w:val="24"/>
          <w:szCs w:val="24"/>
        </w:rPr>
      </w:pPr>
    </w:p>
    <w:p w:rsidR="00AD1ED2" w:rsidRDefault="00AD1ED2" w:rsidP="00AD1ED2">
      <w:pPr>
        <w:pStyle w:val="Sinespaciado"/>
        <w:rPr>
          <w:sz w:val="24"/>
          <w:szCs w:val="24"/>
        </w:rPr>
      </w:pPr>
    </w:p>
    <w:p w:rsidR="00AD1ED2" w:rsidRDefault="00AD1ED2" w:rsidP="00AD1ED2">
      <w:pPr>
        <w:pStyle w:val="Sinespaciado"/>
        <w:rPr>
          <w:sz w:val="24"/>
          <w:szCs w:val="24"/>
        </w:rPr>
      </w:pPr>
    </w:p>
    <w:p w:rsidR="00AD1ED2" w:rsidRDefault="00AD1ED2" w:rsidP="00AD1ED2">
      <w:pPr>
        <w:pStyle w:val="Sinespaciado"/>
        <w:rPr>
          <w:sz w:val="24"/>
          <w:szCs w:val="24"/>
        </w:rPr>
      </w:pPr>
    </w:p>
    <w:p w:rsidR="00AD1ED2" w:rsidRDefault="00AD1ED2" w:rsidP="00AD1ED2">
      <w:pPr>
        <w:pStyle w:val="Sinespaciado"/>
        <w:rPr>
          <w:sz w:val="24"/>
          <w:szCs w:val="24"/>
        </w:rPr>
      </w:pPr>
    </w:p>
    <w:p w:rsidR="00AD1ED2" w:rsidRDefault="00AD1ED2" w:rsidP="00AD1ED2">
      <w:pPr>
        <w:pStyle w:val="Sinespaciado"/>
        <w:rPr>
          <w:sz w:val="24"/>
          <w:szCs w:val="24"/>
        </w:rPr>
      </w:pPr>
      <w:r w:rsidRPr="00AD1ED2">
        <w:rPr>
          <w:sz w:val="24"/>
          <w:szCs w:val="24"/>
        </w:rPr>
        <w:t>Semana a la vista. Termo</w:t>
      </w:r>
      <w:r>
        <w:rPr>
          <w:sz w:val="24"/>
          <w:szCs w:val="24"/>
        </w:rPr>
        <w:t xml:space="preserve"> </w:t>
      </w:r>
      <w:r w:rsidRPr="00AD1ED2">
        <w:rPr>
          <w:sz w:val="24"/>
          <w:szCs w:val="24"/>
        </w:rPr>
        <w:t>sellado individual.</w:t>
      </w:r>
      <w:r>
        <w:rPr>
          <w:sz w:val="24"/>
          <w:szCs w:val="24"/>
        </w:rPr>
        <w:t xml:space="preserve"> </w:t>
      </w:r>
      <w:r w:rsidRPr="00AD1ED2">
        <w:rPr>
          <w:sz w:val="24"/>
          <w:szCs w:val="24"/>
        </w:rPr>
        <w:t>Tapa dura cosida.</w:t>
      </w:r>
    </w:p>
    <w:p w:rsidR="00AD1ED2" w:rsidRDefault="00AD1ED2" w:rsidP="00FE6D5F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666875" cy="2366446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genda Perpetua Zigzag 202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7952" r="13153" b="8255"/>
                    <a:stretch/>
                  </pic:blipFill>
                  <pic:spPr bwMode="auto">
                    <a:xfrm>
                      <a:off x="0" y="0"/>
                      <a:ext cx="1666875" cy="236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Agenda perpetua 2020 </w:t>
      </w:r>
    </w:p>
    <w:p w:rsidR="00966AC6" w:rsidRPr="00354CE0" w:rsidRDefault="00966AC6" w:rsidP="00966AC6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192</w:t>
      </w:r>
    </w:p>
    <w:p w:rsidR="00966AC6" w:rsidRDefault="00966AC6" w:rsidP="00966AC6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AD1ED2">
        <w:rPr>
          <w:rFonts w:eastAsia="HGSHeiseiKakugothictaiW3" w:cs="Arial"/>
          <w:sz w:val="24"/>
          <w:szCs w:val="24"/>
        </w:rPr>
        <w:t>11 x 17,5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966AC6" w:rsidRPr="000E72EB" w:rsidRDefault="00966AC6" w:rsidP="00966AC6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40313</w:t>
      </w:r>
    </w:p>
    <w:p w:rsidR="00966AC6" w:rsidRPr="00926BFC" w:rsidRDefault="00966AC6" w:rsidP="00966AC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966AC6">
        <w:rPr>
          <w:sz w:val="24"/>
          <w:szCs w:val="24"/>
        </w:rPr>
        <w:t>7798071445075</w:t>
      </w:r>
    </w:p>
    <w:p w:rsidR="00966AC6" w:rsidRDefault="00966AC6" w:rsidP="00966AC6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 xml:space="preserve">recio: </w:t>
      </w:r>
      <w:r w:rsidRPr="00AD1ED2">
        <w:rPr>
          <w:sz w:val="24"/>
          <w:szCs w:val="24"/>
        </w:rPr>
        <w:t>$4.193</w:t>
      </w:r>
      <w:r w:rsidRPr="00AD1ED2">
        <w:rPr>
          <w:sz w:val="24"/>
          <w:szCs w:val="24"/>
        </w:rPr>
        <w:tab/>
      </w:r>
      <w:r>
        <w:rPr>
          <w:sz w:val="24"/>
          <w:szCs w:val="24"/>
        </w:rPr>
        <w:t>+ IVA</w:t>
      </w: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  <w:r w:rsidRPr="00AD1ED2">
        <w:rPr>
          <w:sz w:val="24"/>
          <w:szCs w:val="24"/>
        </w:rPr>
        <w:t>Semana a la vista. Termo</w:t>
      </w:r>
      <w:r>
        <w:rPr>
          <w:sz w:val="24"/>
          <w:szCs w:val="24"/>
        </w:rPr>
        <w:t xml:space="preserve"> </w:t>
      </w:r>
      <w:r w:rsidRPr="00AD1ED2">
        <w:rPr>
          <w:sz w:val="24"/>
          <w:szCs w:val="24"/>
        </w:rPr>
        <w:t>sellado individual.</w:t>
      </w:r>
      <w:r>
        <w:rPr>
          <w:sz w:val="24"/>
          <w:szCs w:val="24"/>
        </w:rPr>
        <w:t xml:space="preserve"> </w:t>
      </w:r>
      <w:r w:rsidRPr="00AD1ED2">
        <w:rPr>
          <w:sz w:val="24"/>
          <w:szCs w:val="24"/>
        </w:rPr>
        <w:t>Tapa dura cosida.</w:t>
      </w: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736463" cy="246697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genda Perpetua Pájaros 202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1" t="8267" r="13456" b="8657"/>
                    <a:stretch/>
                  </pic:blipFill>
                  <pic:spPr bwMode="auto">
                    <a:xfrm>
                      <a:off x="0" y="0"/>
                      <a:ext cx="1736463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Agenda</w:t>
      </w:r>
      <w:r w:rsidRPr="00966AC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perpetua 2020 </w:t>
      </w:r>
    </w:p>
    <w:p w:rsidR="00966AC6" w:rsidRPr="00354CE0" w:rsidRDefault="00966AC6" w:rsidP="00966AC6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192</w:t>
      </w:r>
    </w:p>
    <w:p w:rsidR="00966AC6" w:rsidRDefault="00966AC6" w:rsidP="00966AC6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AD1ED2">
        <w:rPr>
          <w:rFonts w:eastAsia="HGSHeiseiKakugothictaiW3" w:cs="Arial"/>
          <w:sz w:val="24"/>
          <w:szCs w:val="24"/>
        </w:rPr>
        <w:t>11 x 17,5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966AC6" w:rsidRPr="000E72EB" w:rsidRDefault="00966AC6" w:rsidP="00966AC6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40314</w:t>
      </w:r>
    </w:p>
    <w:p w:rsidR="00966AC6" w:rsidRPr="00926BFC" w:rsidRDefault="00966AC6" w:rsidP="00966AC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966AC6">
        <w:rPr>
          <w:sz w:val="24"/>
          <w:szCs w:val="24"/>
        </w:rPr>
        <w:t>7798071445037</w:t>
      </w:r>
    </w:p>
    <w:p w:rsidR="00966AC6" w:rsidRDefault="00966AC6" w:rsidP="00966AC6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$4.193 + IVA</w:t>
      </w: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  <w:r w:rsidRPr="00AD1ED2">
        <w:rPr>
          <w:sz w:val="24"/>
          <w:szCs w:val="24"/>
        </w:rPr>
        <w:t>Semana a la vista. Termo</w:t>
      </w:r>
      <w:r>
        <w:rPr>
          <w:sz w:val="24"/>
          <w:szCs w:val="24"/>
        </w:rPr>
        <w:t xml:space="preserve"> </w:t>
      </w:r>
      <w:r w:rsidRPr="00AD1ED2">
        <w:rPr>
          <w:sz w:val="24"/>
          <w:szCs w:val="24"/>
        </w:rPr>
        <w:t>sellado individual.</w:t>
      </w:r>
      <w:r>
        <w:rPr>
          <w:sz w:val="24"/>
          <w:szCs w:val="24"/>
        </w:rPr>
        <w:t xml:space="preserve"> </w:t>
      </w:r>
      <w:r w:rsidRPr="00AD1ED2">
        <w:rPr>
          <w:sz w:val="24"/>
          <w:szCs w:val="24"/>
        </w:rPr>
        <w:t>Tapa dura cosida.</w:t>
      </w: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736090" cy="2484992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genda Perpetua Rombos 2020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t="8071" r="13698" b="7763"/>
                    <a:stretch/>
                  </pic:blipFill>
                  <pic:spPr bwMode="auto">
                    <a:xfrm>
                      <a:off x="0" y="0"/>
                      <a:ext cx="1736090" cy="248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Agenda</w:t>
      </w:r>
      <w:r w:rsidRPr="00966AC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perpetua 2020 </w:t>
      </w:r>
    </w:p>
    <w:p w:rsidR="00966AC6" w:rsidRPr="00354CE0" w:rsidRDefault="00966AC6" w:rsidP="00966AC6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192</w:t>
      </w:r>
    </w:p>
    <w:p w:rsidR="00966AC6" w:rsidRDefault="00966AC6" w:rsidP="00966AC6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AD1ED2">
        <w:rPr>
          <w:rFonts w:eastAsia="HGSHeiseiKakugothictaiW3" w:cs="Arial"/>
          <w:sz w:val="24"/>
          <w:szCs w:val="24"/>
        </w:rPr>
        <w:t>11 x 17,5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966AC6" w:rsidRPr="000E72EB" w:rsidRDefault="00966AC6" w:rsidP="00966AC6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40315</w:t>
      </w:r>
    </w:p>
    <w:p w:rsidR="00966AC6" w:rsidRPr="00926BFC" w:rsidRDefault="00966AC6" w:rsidP="00966AC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966AC6">
        <w:rPr>
          <w:sz w:val="24"/>
          <w:szCs w:val="24"/>
        </w:rPr>
        <w:t>7798071445044</w:t>
      </w:r>
    </w:p>
    <w:p w:rsidR="00966AC6" w:rsidRDefault="00966AC6" w:rsidP="00966AC6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$4.193 + IVA</w:t>
      </w: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</w:p>
    <w:p w:rsidR="00966AC6" w:rsidRDefault="00966AC6" w:rsidP="00966AC6">
      <w:pPr>
        <w:pStyle w:val="Sinespaciado"/>
        <w:rPr>
          <w:sz w:val="24"/>
          <w:szCs w:val="24"/>
        </w:rPr>
      </w:pPr>
      <w:r w:rsidRPr="00AD1ED2">
        <w:rPr>
          <w:sz w:val="24"/>
          <w:szCs w:val="24"/>
        </w:rPr>
        <w:t>Semana a la vista. Termo</w:t>
      </w:r>
      <w:r>
        <w:rPr>
          <w:sz w:val="24"/>
          <w:szCs w:val="24"/>
        </w:rPr>
        <w:t xml:space="preserve"> </w:t>
      </w:r>
      <w:r w:rsidRPr="00AD1ED2">
        <w:rPr>
          <w:sz w:val="24"/>
          <w:szCs w:val="24"/>
        </w:rPr>
        <w:t>sellado individual.</w:t>
      </w:r>
      <w:r>
        <w:rPr>
          <w:sz w:val="24"/>
          <w:szCs w:val="24"/>
        </w:rPr>
        <w:t xml:space="preserve"> </w:t>
      </w:r>
      <w:r w:rsidRPr="00AD1ED2">
        <w:rPr>
          <w:sz w:val="24"/>
          <w:szCs w:val="24"/>
        </w:rPr>
        <w:t>Tapa dura cosida.</w:t>
      </w:r>
    </w:p>
    <w:p w:rsidR="00AD1ED2" w:rsidRDefault="00AD1ED2" w:rsidP="00FE6D5F">
      <w:pPr>
        <w:pStyle w:val="Sinespaciado"/>
        <w:rPr>
          <w:sz w:val="24"/>
          <w:szCs w:val="24"/>
        </w:rPr>
      </w:pPr>
    </w:p>
    <w:p w:rsidR="006004F6" w:rsidRDefault="006004F6" w:rsidP="006004F6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736090" cy="2345874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l primer año del bebé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t="8224" r="10470" b="7729"/>
                    <a:stretch/>
                  </pic:blipFill>
                  <pic:spPr bwMode="auto">
                    <a:xfrm>
                      <a:off x="0" y="0"/>
                      <a:ext cx="1736090" cy="234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Agenda El primer año del bebé 2020 </w:t>
      </w:r>
    </w:p>
    <w:p w:rsidR="006004F6" w:rsidRPr="00354CE0" w:rsidRDefault="006004F6" w:rsidP="006004F6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224</w:t>
      </w:r>
    </w:p>
    <w:p w:rsidR="006004F6" w:rsidRDefault="006004F6" w:rsidP="006004F6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6004F6">
        <w:rPr>
          <w:rFonts w:eastAsia="HGSHeiseiKakugothictaiW3" w:cs="Arial"/>
          <w:sz w:val="24"/>
          <w:szCs w:val="24"/>
        </w:rPr>
        <w:t>13,5 x 19,3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6004F6" w:rsidRPr="000E72EB" w:rsidRDefault="006004F6" w:rsidP="006004F6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40316</w:t>
      </w:r>
    </w:p>
    <w:p w:rsidR="006004F6" w:rsidRPr="00926BFC" w:rsidRDefault="006004F6" w:rsidP="006004F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6004F6">
        <w:rPr>
          <w:sz w:val="24"/>
          <w:szCs w:val="24"/>
        </w:rPr>
        <w:t>7798071445754</w:t>
      </w:r>
    </w:p>
    <w:p w:rsidR="006004F6" w:rsidRDefault="006004F6" w:rsidP="006004F6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6004F6" w:rsidRDefault="006004F6" w:rsidP="006004F6">
      <w:pPr>
        <w:pStyle w:val="Sinespaciado"/>
        <w:rPr>
          <w:sz w:val="24"/>
          <w:szCs w:val="24"/>
        </w:rPr>
      </w:pPr>
    </w:p>
    <w:p w:rsidR="006004F6" w:rsidRDefault="006004F6" w:rsidP="006004F6">
      <w:pPr>
        <w:pStyle w:val="Sinespaciado"/>
        <w:rPr>
          <w:sz w:val="24"/>
          <w:szCs w:val="24"/>
        </w:rPr>
      </w:pPr>
    </w:p>
    <w:p w:rsidR="006004F6" w:rsidRDefault="006004F6" w:rsidP="006004F6">
      <w:pPr>
        <w:pStyle w:val="Sinespaciado"/>
        <w:rPr>
          <w:sz w:val="24"/>
          <w:szCs w:val="24"/>
        </w:rPr>
      </w:pPr>
    </w:p>
    <w:p w:rsidR="006004F6" w:rsidRDefault="006004F6" w:rsidP="006004F6">
      <w:pPr>
        <w:pStyle w:val="Sinespaciado"/>
        <w:rPr>
          <w:sz w:val="24"/>
          <w:szCs w:val="24"/>
        </w:rPr>
      </w:pPr>
    </w:p>
    <w:p w:rsidR="006004F6" w:rsidRDefault="006004F6" w:rsidP="006004F6">
      <w:pPr>
        <w:pStyle w:val="Sinespaciado"/>
        <w:rPr>
          <w:sz w:val="24"/>
          <w:szCs w:val="24"/>
        </w:rPr>
      </w:pPr>
    </w:p>
    <w:p w:rsidR="006004F6" w:rsidRDefault="006004F6" w:rsidP="006004F6">
      <w:pPr>
        <w:pStyle w:val="Sinespaciado"/>
        <w:rPr>
          <w:sz w:val="24"/>
          <w:szCs w:val="24"/>
        </w:rPr>
      </w:pPr>
    </w:p>
    <w:p w:rsidR="006004F6" w:rsidRDefault="006004F6" w:rsidP="006004F6">
      <w:pPr>
        <w:pStyle w:val="Sinespaciado"/>
        <w:rPr>
          <w:sz w:val="24"/>
          <w:szCs w:val="24"/>
        </w:rPr>
      </w:pPr>
    </w:p>
    <w:p w:rsidR="006004F6" w:rsidRDefault="006004F6" w:rsidP="006004F6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Semana a la vista, a todo color. </w:t>
      </w:r>
      <w:r w:rsidRPr="006004F6">
        <w:rPr>
          <w:sz w:val="24"/>
          <w:szCs w:val="24"/>
        </w:rPr>
        <w:t>Sobre portapapeles.</w:t>
      </w:r>
      <w:r>
        <w:rPr>
          <w:sz w:val="24"/>
          <w:szCs w:val="24"/>
        </w:rPr>
        <w:t xml:space="preserve"> </w:t>
      </w:r>
      <w:r w:rsidRPr="006004F6">
        <w:rPr>
          <w:sz w:val="24"/>
          <w:szCs w:val="24"/>
        </w:rPr>
        <w:t>Tapa dura con espiral y elástico contenedor.</w:t>
      </w:r>
    </w:p>
    <w:p w:rsidR="006004F6" w:rsidRDefault="006004F6" w:rsidP="006004F6">
      <w:pPr>
        <w:pStyle w:val="Sinespaciado"/>
        <w:rPr>
          <w:sz w:val="24"/>
          <w:szCs w:val="24"/>
        </w:rPr>
      </w:pPr>
    </w:p>
    <w:p w:rsidR="006004F6" w:rsidRDefault="006004F6" w:rsidP="006004F6">
      <w:pPr>
        <w:pStyle w:val="Sinespaciado"/>
        <w:rPr>
          <w:sz w:val="24"/>
          <w:szCs w:val="24"/>
        </w:rPr>
      </w:pPr>
    </w:p>
    <w:p w:rsidR="00C55AB7" w:rsidRDefault="00C55AB7" w:rsidP="00C55AB7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772920" cy="2390535"/>
            <wp:effectExtent l="0" t="0" r="0" b="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genda para la futura mamá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3" t="7710" r="10469" b="7729"/>
                    <a:stretch/>
                  </pic:blipFill>
                  <pic:spPr bwMode="auto">
                    <a:xfrm>
                      <a:off x="0" y="0"/>
                      <a:ext cx="1772920" cy="239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Agenda para la futura mamá 2020 </w:t>
      </w:r>
    </w:p>
    <w:p w:rsidR="00C55AB7" w:rsidRPr="00354CE0" w:rsidRDefault="00C55AB7" w:rsidP="00C55AB7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224</w:t>
      </w:r>
    </w:p>
    <w:p w:rsidR="00C55AB7" w:rsidRDefault="00C55AB7" w:rsidP="00C55AB7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6004F6">
        <w:rPr>
          <w:rFonts w:eastAsia="HGSHeiseiKakugothictaiW3" w:cs="Arial"/>
          <w:sz w:val="24"/>
          <w:szCs w:val="24"/>
        </w:rPr>
        <w:t>13,5 x 19,3</w:t>
      </w:r>
      <w:r>
        <w:rPr>
          <w:rFonts w:eastAsia="HGSHeiseiKakugothictaiW3" w:cs="Arial"/>
          <w:sz w:val="24"/>
          <w:szCs w:val="24"/>
        </w:rPr>
        <w:t xml:space="preserve"> cm</w:t>
      </w:r>
    </w:p>
    <w:p w:rsidR="00C55AB7" w:rsidRPr="000E72EB" w:rsidRDefault="00C55AB7" w:rsidP="00C55AB7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40317</w:t>
      </w:r>
    </w:p>
    <w:p w:rsidR="00C55AB7" w:rsidRPr="00926BFC" w:rsidRDefault="00C55AB7" w:rsidP="00C55AB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C55AB7">
        <w:rPr>
          <w:sz w:val="24"/>
          <w:szCs w:val="24"/>
        </w:rPr>
        <w:t>7798071445730</w:t>
      </w:r>
    </w:p>
    <w:p w:rsidR="00C55AB7" w:rsidRDefault="00C55AB7" w:rsidP="00C55AB7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2179D6" w:rsidRDefault="002179D6" w:rsidP="00C55AB7">
      <w:pPr>
        <w:pStyle w:val="Sinespaciado"/>
        <w:rPr>
          <w:sz w:val="24"/>
          <w:szCs w:val="24"/>
        </w:rPr>
      </w:pPr>
    </w:p>
    <w:p w:rsidR="002179D6" w:rsidRDefault="002179D6" w:rsidP="00C55AB7">
      <w:pPr>
        <w:pStyle w:val="Sinespaciado"/>
        <w:rPr>
          <w:sz w:val="24"/>
          <w:szCs w:val="24"/>
        </w:rPr>
      </w:pPr>
    </w:p>
    <w:p w:rsidR="002179D6" w:rsidRDefault="002179D6" w:rsidP="00C55AB7">
      <w:pPr>
        <w:pStyle w:val="Sinespaciado"/>
        <w:rPr>
          <w:sz w:val="24"/>
          <w:szCs w:val="24"/>
        </w:rPr>
      </w:pPr>
    </w:p>
    <w:p w:rsidR="002179D6" w:rsidRDefault="002179D6" w:rsidP="00C55AB7">
      <w:pPr>
        <w:pStyle w:val="Sinespaciado"/>
        <w:rPr>
          <w:sz w:val="24"/>
          <w:szCs w:val="24"/>
        </w:rPr>
      </w:pPr>
    </w:p>
    <w:p w:rsidR="002179D6" w:rsidRDefault="002179D6" w:rsidP="00C55AB7">
      <w:pPr>
        <w:pStyle w:val="Sinespaciado"/>
        <w:rPr>
          <w:sz w:val="24"/>
          <w:szCs w:val="24"/>
        </w:rPr>
      </w:pPr>
    </w:p>
    <w:p w:rsidR="002179D6" w:rsidRDefault="002179D6" w:rsidP="00C55AB7">
      <w:pPr>
        <w:pStyle w:val="Sinespaciado"/>
        <w:rPr>
          <w:sz w:val="24"/>
          <w:szCs w:val="24"/>
        </w:rPr>
      </w:pPr>
    </w:p>
    <w:p w:rsidR="002179D6" w:rsidRDefault="002179D6" w:rsidP="00C55AB7">
      <w:pPr>
        <w:pStyle w:val="Sinespaciado"/>
        <w:rPr>
          <w:sz w:val="24"/>
          <w:szCs w:val="24"/>
        </w:rPr>
      </w:pPr>
    </w:p>
    <w:p w:rsidR="002179D6" w:rsidRDefault="002179D6" w:rsidP="002179D6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Semana a la vista, a todo color. </w:t>
      </w:r>
      <w:r w:rsidRPr="006004F6">
        <w:rPr>
          <w:sz w:val="24"/>
          <w:szCs w:val="24"/>
        </w:rPr>
        <w:t>Sobre portapapeles.</w:t>
      </w:r>
      <w:r>
        <w:rPr>
          <w:sz w:val="24"/>
          <w:szCs w:val="24"/>
        </w:rPr>
        <w:t xml:space="preserve"> </w:t>
      </w:r>
      <w:r w:rsidRPr="006004F6">
        <w:rPr>
          <w:sz w:val="24"/>
          <w:szCs w:val="24"/>
        </w:rPr>
        <w:t>Tapa dura con espiral y elástico contenedor.</w:t>
      </w:r>
    </w:p>
    <w:p w:rsidR="002179D6" w:rsidRDefault="002179D6" w:rsidP="00C55AB7">
      <w:pPr>
        <w:pStyle w:val="Sinespaciado"/>
        <w:rPr>
          <w:sz w:val="24"/>
          <w:szCs w:val="24"/>
        </w:rPr>
      </w:pPr>
    </w:p>
    <w:p w:rsidR="00F37A8B" w:rsidRDefault="00F37A8B" w:rsidP="00FE6D5F">
      <w:pPr>
        <w:pStyle w:val="Sinespaciado"/>
        <w:rPr>
          <w:sz w:val="24"/>
          <w:szCs w:val="24"/>
        </w:rPr>
      </w:pPr>
    </w:p>
    <w:p w:rsidR="00F37A8B" w:rsidRDefault="00F37A8B" w:rsidP="00F37A8B">
      <w:pPr>
        <w:pStyle w:val="Sinespaciado"/>
        <w:rPr>
          <w:b/>
          <w:sz w:val="24"/>
          <w:szCs w:val="24"/>
        </w:rPr>
      </w:pPr>
      <w:r w:rsidRPr="00F37A8B"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394771" cy="1847850"/>
            <wp:effectExtent l="0" t="0" r="571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FALDA TACO ESPAÑOL 1-01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8" t="7572" r="10557" b="10080"/>
                    <a:stretch/>
                  </pic:blipFill>
                  <pic:spPr bwMode="auto">
                    <a:xfrm>
                      <a:off x="0" y="0"/>
                      <a:ext cx="2394771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37A8B">
        <w:rPr>
          <w:b/>
          <w:noProof/>
          <w:sz w:val="24"/>
          <w:szCs w:val="24"/>
          <w:lang w:val="es-CL" w:eastAsia="es-CL"/>
        </w:rPr>
        <w:t>Calendario</w:t>
      </w:r>
      <w:r>
        <w:rPr>
          <w:b/>
          <w:sz w:val="24"/>
          <w:szCs w:val="24"/>
        </w:rPr>
        <w:t xml:space="preserve"> de escritorio Mafalda 2020</w:t>
      </w:r>
    </w:p>
    <w:p w:rsidR="00F37A8B" w:rsidRPr="00354CE0" w:rsidRDefault="00F37A8B" w:rsidP="00F37A8B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320</w:t>
      </w:r>
    </w:p>
    <w:p w:rsidR="00F37A8B" w:rsidRDefault="00F37A8B" w:rsidP="00F37A8B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F37A8B">
        <w:rPr>
          <w:rFonts w:eastAsia="HGSHeiseiKakugothictaiW3" w:cs="Arial"/>
          <w:sz w:val="24"/>
          <w:szCs w:val="24"/>
        </w:rPr>
        <w:t>13 x 10,8</w:t>
      </w:r>
      <w:r>
        <w:rPr>
          <w:rFonts w:eastAsia="HGSHeiseiKakugothictaiW3" w:cs="Arial"/>
          <w:sz w:val="24"/>
          <w:szCs w:val="24"/>
        </w:rPr>
        <w:t xml:space="preserve"> </w:t>
      </w:r>
      <w:r w:rsidRPr="00F37A8B">
        <w:rPr>
          <w:rFonts w:eastAsia="HGSHeiseiKakugothictaiW3" w:cs="Arial"/>
          <w:sz w:val="24"/>
          <w:szCs w:val="24"/>
        </w:rPr>
        <w:t>c</w:t>
      </w:r>
      <w:r>
        <w:rPr>
          <w:rFonts w:eastAsia="HGSHeiseiKakugothictaiW3" w:cs="Arial"/>
          <w:sz w:val="24"/>
          <w:szCs w:val="24"/>
        </w:rPr>
        <w:t>m</w:t>
      </w:r>
    </w:p>
    <w:p w:rsidR="00F37A8B" w:rsidRPr="000E72EB" w:rsidRDefault="00F37A8B" w:rsidP="00F37A8B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40318</w:t>
      </w:r>
    </w:p>
    <w:p w:rsidR="00F37A8B" w:rsidRPr="00926BFC" w:rsidRDefault="00F37A8B" w:rsidP="00F37A8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F37A8B">
        <w:rPr>
          <w:sz w:val="24"/>
          <w:szCs w:val="24"/>
        </w:rPr>
        <w:t>7798071448632</w:t>
      </w:r>
    </w:p>
    <w:p w:rsidR="00F37A8B" w:rsidRDefault="00F37A8B" w:rsidP="00F37A8B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 $8.395 + IVA</w:t>
      </w:r>
    </w:p>
    <w:p w:rsidR="00F37A8B" w:rsidRDefault="00F37A8B" w:rsidP="00F37A8B">
      <w:pPr>
        <w:pStyle w:val="Sinespaciado"/>
        <w:rPr>
          <w:sz w:val="24"/>
          <w:szCs w:val="24"/>
        </w:rPr>
      </w:pPr>
    </w:p>
    <w:p w:rsidR="00F37A8B" w:rsidRDefault="00F37A8B" w:rsidP="00F37A8B">
      <w:pPr>
        <w:pStyle w:val="Sinespaciado"/>
        <w:rPr>
          <w:sz w:val="24"/>
          <w:szCs w:val="24"/>
        </w:rPr>
      </w:pPr>
    </w:p>
    <w:p w:rsidR="00F37A8B" w:rsidRDefault="00F37A8B" w:rsidP="00F37A8B">
      <w:pPr>
        <w:pStyle w:val="Sinespaciado"/>
        <w:rPr>
          <w:sz w:val="24"/>
          <w:szCs w:val="24"/>
        </w:rPr>
      </w:pPr>
    </w:p>
    <w:p w:rsidR="00F37A8B" w:rsidRDefault="00F37A8B" w:rsidP="00F37A8B">
      <w:pPr>
        <w:pStyle w:val="Sinespaciado"/>
        <w:rPr>
          <w:sz w:val="24"/>
          <w:szCs w:val="24"/>
        </w:rPr>
      </w:pPr>
    </w:p>
    <w:p w:rsidR="00F37A8B" w:rsidRDefault="00F37A8B" w:rsidP="00F37A8B">
      <w:pPr>
        <w:pStyle w:val="Sinespaciado"/>
        <w:rPr>
          <w:sz w:val="24"/>
          <w:szCs w:val="24"/>
        </w:rPr>
      </w:pPr>
    </w:p>
    <w:p w:rsidR="00F37A8B" w:rsidRDefault="00F37A8B" w:rsidP="00FE6D5F">
      <w:pPr>
        <w:pStyle w:val="Sinespaciado"/>
        <w:rPr>
          <w:sz w:val="24"/>
          <w:szCs w:val="24"/>
        </w:rPr>
      </w:pPr>
      <w:r w:rsidRPr="00F37A8B">
        <w:rPr>
          <w:sz w:val="24"/>
          <w:szCs w:val="24"/>
        </w:rPr>
        <w:t>Base de cartón r</w:t>
      </w:r>
      <w:r>
        <w:rPr>
          <w:sz w:val="24"/>
          <w:szCs w:val="24"/>
        </w:rPr>
        <w:t>ecubierto con espiral doble y t</w:t>
      </w:r>
      <w:r w:rsidRPr="00F37A8B">
        <w:rPr>
          <w:sz w:val="24"/>
          <w:szCs w:val="24"/>
        </w:rPr>
        <w:t>ermo sellado individual.</w:t>
      </w:r>
    </w:p>
    <w:p w:rsidR="00F37A8B" w:rsidRDefault="00F37A8B" w:rsidP="00FE6D5F">
      <w:pPr>
        <w:pStyle w:val="Sinespaciado"/>
        <w:rPr>
          <w:sz w:val="24"/>
          <w:szCs w:val="24"/>
        </w:rPr>
      </w:pPr>
    </w:p>
    <w:p w:rsidR="00F37A8B" w:rsidRDefault="00F37A8B" w:rsidP="00FE6D5F">
      <w:pPr>
        <w:pStyle w:val="Sinespaciado"/>
        <w:rPr>
          <w:sz w:val="24"/>
          <w:szCs w:val="24"/>
        </w:rPr>
      </w:pPr>
    </w:p>
    <w:p w:rsidR="00F37A8B" w:rsidRDefault="00F37A8B" w:rsidP="00F37A8B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423226" cy="1866900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FALDA TACO ESPAÑOL 2-01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0" t="7809" r="10386" b="9607"/>
                    <a:stretch/>
                  </pic:blipFill>
                  <pic:spPr bwMode="auto">
                    <a:xfrm>
                      <a:off x="0" y="0"/>
                      <a:ext cx="2423226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val="es-CL" w:eastAsia="es-CL"/>
        </w:rPr>
        <w:t>Calen</w:t>
      </w:r>
      <w:r w:rsidRPr="00F37A8B">
        <w:rPr>
          <w:b/>
          <w:noProof/>
          <w:sz w:val="24"/>
          <w:szCs w:val="24"/>
          <w:lang w:val="es-CL" w:eastAsia="es-CL"/>
        </w:rPr>
        <w:t>dario</w:t>
      </w:r>
      <w:r>
        <w:rPr>
          <w:b/>
          <w:sz w:val="24"/>
          <w:szCs w:val="24"/>
        </w:rPr>
        <w:t xml:space="preserve"> de escritorio Mafalda 2020</w:t>
      </w:r>
    </w:p>
    <w:p w:rsidR="00F37A8B" w:rsidRPr="00354CE0" w:rsidRDefault="00F37A8B" w:rsidP="00F37A8B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320</w:t>
      </w:r>
    </w:p>
    <w:p w:rsidR="00F37A8B" w:rsidRDefault="00F37A8B" w:rsidP="00F37A8B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F37A8B">
        <w:rPr>
          <w:rFonts w:eastAsia="HGSHeiseiKakugothictaiW3" w:cs="Arial"/>
          <w:sz w:val="24"/>
          <w:szCs w:val="24"/>
        </w:rPr>
        <w:t>13 x 10,8</w:t>
      </w:r>
      <w:r>
        <w:rPr>
          <w:rFonts w:eastAsia="HGSHeiseiKakugothictaiW3" w:cs="Arial"/>
          <w:sz w:val="24"/>
          <w:szCs w:val="24"/>
        </w:rPr>
        <w:t xml:space="preserve"> </w:t>
      </w:r>
      <w:r w:rsidRPr="00F37A8B">
        <w:rPr>
          <w:rFonts w:eastAsia="HGSHeiseiKakugothictaiW3" w:cs="Arial"/>
          <w:sz w:val="24"/>
          <w:szCs w:val="24"/>
        </w:rPr>
        <w:t>c</w:t>
      </w:r>
      <w:r>
        <w:rPr>
          <w:rFonts w:eastAsia="HGSHeiseiKakugothictaiW3" w:cs="Arial"/>
          <w:sz w:val="24"/>
          <w:szCs w:val="24"/>
        </w:rPr>
        <w:t>m</w:t>
      </w:r>
    </w:p>
    <w:p w:rsidR="00F37A8B" w:rsidRPr="000E72EB" w:rsidRDefault="00F37A8B" w:rsidP="00F37A8B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40319</w:t>
      </w:r>
    </w:p>
    <w:p w:rsidR="00F37A8B" w:rsidRPr="00926BFC" w:rsidRDefault="00F37A8B" w:rsidP="00F37A8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F37A8B">
        <w:rPr>
          <w:sz w:val="24"/>
          <w:szCs w:val="24"/>
        </w:rPr>
        <w:t>7798071448656</w:t>
      </w:r>
    </w:p>
    <w:p w:rsidR="00F37A8B" w:rsidRDefault="00F37A8B" w:rsidP="00F37A8B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</w:t>
      </w:r>
      <w:r w:rsidRPr="00F37A8B">
        <w:t xml:space="preserve"> </w:t>
      </w:r>
      <w:r>
        <w:rPr>
          <w:sz w:val="24"/>
          <w:szCs w:val="24"/>
        </w:rPr>
        <w:t>$7.555 + IVA</w:t>
      </w:r>
    </w:p>
    <w:p w:rsidR="00F37A8B" w:rsidRDefault="00F37A8B" w:rsidP="00FE6D5F">
      <w:pPr>
        <w:pStyle w:val="Sinespaciado"/>
        <w:rPr>
          <w:sz w:val="24"/>
          <w:szCs w:val="24"/>
        </w:rPr>
      </w:pPr>
    </w:p>
    <w:p w:rsidR="00FE6D5F" w:rsidRDefault="00FE6D5F" w:rsidP="00FE6D5F">
      <w:pPr>
        <w:pStyle w:val="Sinespaciado"/>
        <w:rPr>
          <w:sz w:val="24"/>
          <w:szCs w:val="24"/>
        </w:rPr>
      </w:pPr>
    </w:p>
    <w:p w:rsidR="00FE6D5F" w:rsidRDefault="00FE6D5F" w:rsidP="00FE6D5F">
      <w:pPr>
        <w:pStyle w:val="Sinespaciado"/>
        <w:rPr>
          <w:sz w:val="24"/>
          <w:szCs w:val="24"/>
        </w:rPr>
      </w:pPr>
    </w:p>
    <w:p w:rsidR="00FE6D5F" w:rsidRDefault="00FE6D5F" w:rsidP="00FE6D5F">
      <w:pPr>
        <w:pStyle w:val="Sinespaciado"/>
        <w:rPr>
          <w:sz w:val="24"/>
          <w:szCs w:val="24"/>
        </w:rPr>
      </w:pPr>
    </w:p>
    <w:p w:rsidR="00F37A8B" w:rsidRDefault="00F37A8B" w:rsidP="00F37A8B">
      <w:pPr>
        <w:pStyle w:val="Sinespaciado"/>
        <w:rPr>
          <w:sz w:val="24"/>
          <w:szCs w:val="24"/>
        </w:rPr>
      </w:pPr>
    </w:p>
    <w:p w:rsidR="00F37A8B" w:rsidRDefault="00F37A8B" w:rsidP="00F37A8B">
      <w:pPr>
        <w:pStyle w:val="Sinespaciado"/>
        <w:rPr>
          <w:sz w:val="24"/>
          <w:szCs w:val="24"/>
        </w:rPr>
      </w:pPr>
      <w:r w:rsidRPr="00F37A8B">
        <w:rPr>
          <w:sz w:val="24"/>
          <w:szCs w:val="24"/>
        </w:rPr>
        <w:t>Base de cartón r</w:t>
      </w:r>
      <w:r>
        <w:rPr>
          <w:sz w:val="24"/>
          <w:szCs w:val="24"/>
        </w:rPr>
        <w:t>ecubierto con espiral doble y t</w:t>
      </w:r>
      <w:r w:rsidRPr="00F37A8B">
        <w:rPr>
          <w:sz w:val="24"/>
          <w:szCs w:val="24"/>
        </w:rPr>
        <w:t>ermo sellado individual.</w:t>
      </w:r>
    </w:p>
    <w:p w:rsidR="0034152B" w:rsidRDefault="0034152B" w:rsidP="00F37A8B">
      <w:pPr>
        <w:pStyle w:val="Sinespaciado"/>
        <w:rPr>
          <w:sz w:val="24"/>
          <w:szCs w:val="24"/>
        </w:rPr>
      </w:pPr>
    </w:p>
    <w:p w:rsidR="008F1E5E" w:rsidRDefault="008F1E5E" w:rsidP="00F37A8B">
      <w:pPr>
        <w:pStyle w:val="Sinespaciado"/>
        <w:rPr>
          <w:sz w:val="24"/>
          <w:szCs w:val="24"/>
        </w:rPr>
      </w:pPr>
    </w:p>
    <w:p w:rsidR="008F1E5E" w:rsidRDefault="008F1E5E" w:rsidP="00F37A8B">
      <w:pPr>
        <w:pStyle w:val="Sinespaciado"/>
        <w:rPr>
          <w:sz w:val="24"/>
          <w:szCs w:val="24"/>
        </w:rPr>
      </w:pPr>
    </w:p>
    <w:p w:rsidR="008F1E5E" w:rsidRDefault="008F1E5E" w:rsidP="00F37A8B">
      <w:pPr>
        <w:pStyle w:val="Sinespaciado"/>
        <w:rPr>
          <w:sz w:val="24"/>
          <w:szCs w:val="24"/>
        </w:rPr>
      </w:pPr>
    </w:p>
    <w:p w:rsidR="008F1E5E" w:rsidRDefault="008F1E5E" w:rsidP="00F37A8B">
      <w:pPr>
        <w:pStyle w:val="Sinespaciado"/>
        <w:rPr>
          <w:sz w:val="24"/>
          <w:szCs w:val="24"/>
        </w:rPr>
      </w:pPr>
    </w:p>
    <w:p w:rsidR="008F1E5E" w:rsidRDefault="008F1E5E" w:rsidP="00F37A8B">
      <w:pPr>
        <w:pStyle w:val="Sinespaciado"/>
        <w:rPr>
          <w:sz w:val="24"/>
          <w:szCs w:val="24"/>
        </w:rPr>
      </w:pPr>
    </w:p>
    <w:p w:rsidR="008F1E5E" w:rsidRDefault="008F1E5E" w:rsidP="00F37A8B">
      <w:pPr>
        <w:pStyle w:val="Sinespaciado"/>
        <w:rPr>
          <w:sz w:val="24"/>
          <w:szCs w:val="24"/>
        </w:rPr>
      </w:pPr>
    </w:p>
    <w:p w:rsidR="008F1E5E" w:rsidRDefault="008F1E5E" w:rsidP="00F37A8B">
      <w:pPr>
        <w:pStyle w:val="Sinespaciado"/>
        <w:rPr>
          <w:sz w:val="24"/>
          <w:szCs w:val="24"/>
        </w:rPr>
      </w:pPr>
    </w:p>
    <w:p w:rsidR="008F1E5E" w:rsidRDefault="008F1E5E" w:rsidP="00F37A8B">
      <w:pPr>
        <w:pStyle w:val="Sinespaciado"/>
        <w:rPr>
          <w:sz w:val="24"/>
          <w:szCs w:val="24"/>
        </w:rPr>
      </w:pPr>
    </w:p>
    <w:p w:rsidR="0034152B" w:rsidRDefault="0034152B" w:rsidP="0034152B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251870" cy="2409825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FALDA TACO PARA REGALAR ESPAÑOL 1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7" t="6251" r="8913" b="6227"/>
                    <a:stretch/>
                  </pic:blipFill>
                  <pic:spPr bwMode="auto">
                    <a:xfrm>
                      <a:off x="0" y="0"/>
                      <a:ext cx="225187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Calendario de escritorio Mafalda 2020 (con caja)</w:t>
      </w:r>
    </w:p>
    <w:p w:rsidR="0034152B" w:rsidRPr="00354CE0" w:rsidRDefault="0034152B" w:rsidP="0034152B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320</w:t>
      </w:r>
    </w:p>
    <w:p w:rsidR="0034152B" w:rsidRDefault="0034152B" w:rsidP="0034152B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F37A8B">
        <w:rPr>
          <w:rFonts w:eastAsia="HGSHeiseiKakugothictaiW3" w:cs="Arial"/>
          <w:sz w:val="24"/>
          <w:szCs w:val="24"/>
        </w:rPr>
        <w:t>13 x 10,8</w:t>
      </w:r>
      <w:r>
        <w:rPr>
          <w:rFonts w:eastAsia="HGSHeiseiKakugothictaiW3" w:cs="Arial"/>
          <w:sz w:val="24"/>
          <w:szCs w:val="24"/>
        </w:rPr>
        <w:t xml:space="preserve"> </w:t>
      </w:r>
      <w:r w:rsidRPr="00F37A8B">
        <w:rPr>
          <w:rFonts w:eastAsia="HGSHeiseiKakugothictaiW3" w:cs="Arial"/>
          <w:sz w:val="24"/>
          <w:szCs w:val="24"/>
        </w:rPr>
        <w:t>c</w:t>
      </w:r>
      <w:r>
        <w:rPr>
          <w:rFonts w:eastAsia="HGSHeiseiKakugothictaiW3" w:cs="Arial"/>
          <w:sz w:val="24"/>
          <w:szCs w:val="24"/>
        </w:rPr>
        <w:t>m</w:t>
      </w:r>
    </w:p>
    <w:p w:rsidR="0034152B" w:rsidRPr="000E72EB" w:rsidRDefault="0034152B" w:rsidP="0034152B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40320</w:t>
      </w:r>
    </w:p>
    <w:p w:rsidR="0034152B" w:rsidRPr="00926BFC" w:rsidRDefault="0034152B" w:rsidP="0034152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34152B">
        <w:rPr>
          <w:sz w:val="24"/>
          <w:szCs w:val="24"/>
        </w:rPr>
        <w:t>7798071447468</w:t>
      </w:r>
    </w:p>
    <w:p w:rsidR="0034152B" w:rsidRDefault="0034152B" w:rsidP="0034152B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</w:t>
      </w:r>
      <w:r w:rsidRPr="00F37A8B">
        <w:t xml:space="preserve"> </w:t>
      </w:r>
      <w:r>
        <w:rPr>
          <w:sz w:val="24"/>
          <w:szCs w:val="24"/>
        </w:rPr>
        <w:t>$8.395 + IVA</w:t>
      </w:r>
    </w:p>
    <w:p w:rsidR="0034152B" w:rsidRDefault="0034152B" w:rsidP="0034152B">
      <w:pPr>
        <w:pStyle w:val="Sinespaciado"/>
        <w:rPr>
          <w:sz w:val="24"/>
          <w:szCs w:val="24"/>
        </w:rPr>
      </w:pPr>
    </w:p>
    <w:p w:rsidR="0034152B" w:rsidRDefault="0034152B" w:rsidP="0034152B">
      <w:pPr>
        <w:pStyle w:val="Sinespaciado"/>
        <w:rPr>
          <w:sz w:val="24"/>
          <w:szCs w:val="24"/>
        </w:rPr>
      </w:pPr>
    </w:p>
    <w:p w:rsidR="0034152B" w:rsidRDefault="0034152B" w:rsidP="0034152B">
      <w:pPr>
        <w:pStyle w:val="Sinespaciado"/>
        <w:rPr>
          <w:sz w:val="24"/>
          <w:szCs w:val="24"/>
        </w:rPr>
      </w:pPr>
    </w:p>
    <w:p w:rsidR="0034152B" w:rsidRDefault="0034152B" w:rsidP="0034152B">
      <w:pPr>
        <w:pStyle w:val="Sinespaciado"/>
        <w:rPr>
          <w:sz w:val="24"/>
          <w:szCs w:val="24"/>
        </w:rPr>
      </w:pPr>
    </w:p>
    <w:p w:rsidR="0034152B" w:rsidRDefault="0034152B" w:rsidP="0034152B">
      <w:pPr>
        <w:pStyle w:val="Sinespaciado"/>
        <w:rPr>
          <w:sz w:val="24"/>
          <w:szCs w:val="24"/>
        </w:rPr>
      </w:pPr>
    </w:p>
    <w:p w:rsidR="0034152B" w:rsidRDefault="0034152B" w:rsidP="0034152B">
      <w:pPr>
        <w:pStyle w:val="Sinespaciado"/>
        <w:rPr>
          <w:sz w:val="24"/>
          <w:szCs w:val="24"/>
        </w:rPr>
      </w:pPr>
    </w:p>
    <w:p w:rsidR="0034152B" w:rsidRDefault="0034152B" w:rsidP="0034152B">
      <w:pPr>
        <w:pStyle w:val="Sinespaciado"/>
        <w:rPr>
          <w:sz w:val="24"/>
          <w:szCs w:val="24"/>
        </w:rPr>
      </w:pPr>
    </w:p>
    <w:p w:rsidR="0034152B" w:rsidRDefault="0034152B" w:rsidP="0034152B">
      <w:pPr>
        <w:pStyle w:val="Sinespaciado"/>
        <w:rPr>
          <w:sz w:val="24"/>
          <w:szCs w:val="24"/>
        </w:rPr>
      </w:pPr>
    </w:p>
    <w:p w:rsidR="0034152B" w:rsidRDefault="0034152B" w:rsidP="0034152B">
      <w:pPr>
        <w:pStyle w:val="Sinespaciado"/>
        <w:rPr>
          <w:sz w:val="24"/>
          <w:szCs w:val="24"/>
        </w:rPr>
      </w:pPr>
    </w:p>
    <w:p w:rsidR="0034152B" w:rsidRDefault="0034152B" w:rsidP="0034152B">
      <w:pPr>
        <w:pStyle w:val="Sinespaciado"/>
        <w:rPr>
          <w:sz w:val="24"/>
          <w:szCs w:val="24"/>
        </w:rPr>
      </w:pPr>
      <w:r w:rsidRPr="00F37A8B">
        <w:rPr>
          <w:sz w:val="24"/>
          <w:szCs w:val="24"/>
        </w:rPr>
        <w:t>Base de cartón r</w:t>
      </w:r>
      <w:r>
        <w:rPr>
          <w:sz w:val="24"/>
          <w:szCs w:val="24"/>
        </w:rPr>
        <w:t>ecubierto con espiral doble y t</w:t>
      </w:r>
      <w:r w:rsidRPr="00F37A8B">
        <w:rPr>
          <w:sz w:val="24"/>
          <w:szCs w:val="24"/>
        </w:rPr>
        <w:t>ermo sellado individual.</w:t>
      </w:r>
      <w:r w:rsidR="00F64B8C">
        <w:rPr>
          <w:sz w:val="24"/>
          <w:szCs w:val="24"/>
        </w:rPr>
        <w:t xml:space="preserve"> Contiene caja. </w:t>
      </w:r>
    </w:p>
    <w:p w:rsidR="0034152B" w:rsidRDefault="0034152B" w:rsidP="0034152B">
      <w:pPr>
        <w:pStyle w:val="Sinespaciado"/>
        <w:rPr>
          <w:sz w:val="24"/>
          <w:szCs w:val="24"/>
        </w:rPr>
      </w:pPr>
    </w:p>
    <w:p w:rsidR="00F64B8C" w:rsidRDefault="00F64B8C" w:rsidP="00313589">
      <w:pPr>
        <w:pStyle w:val="Sinespaciado"/>
        <w:rPr>
          <w:sz w:val="24"/>
          <w:szCs w:val="24"/>
        </w:rPr>
      </w:pPr>
    </w:p>
    <w:p w:rsidR="00F64B8C" w:rsidRDefault="0034152B" w:rsidP="00F64B8C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238375" cy="236693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FALDA TACO PARA REGALAR ESPAÑOL 2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0" t="7203" r="8553" b="6077"/>
                    <a:stretch/>
                  </pic:blipFill>
                  <pic:spPr bwMode="auto">
                    <a:xfrm>
                      <a:off x="0" y="0"/>
                      <a:ext cx="2238375" cy="236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4B8C">
        <w:rPr>
          <w:b/>
          <w:sz w:val="24"/>
          <w:szCs w:val="24"/>
        </w:rPr>
        <w:t>Calendario de escritorio Mafalda 2020 (con caja)</w:t>
      </w:r>
    </w:p>
    <w:p w:rsidR="00F64B8C" w:rsidRPr="00354CE0" w:rsidRDefault="00F64B8C" w:rsidP="00F64B8C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320</w:t>
      </w:r>
    </w:p>
    <w:p w:rsidR="00F64B8C" w:rsidRDefault="00F64B8C" w:rsidP="00F64B8C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Pr="00F37A8B">
        <w:rPr>
          <w:rFonts w:eastAsia="HGSHeiseiKakugothictaiW3" w:cs="Arial"/>
          <w:sz w:val="24"/>
          <w:szCs w:val="24"/>
        </w:rPr>
        <w:t>13 x 10,8</w:t>
      </w:r>
      <w:r>
        <w:rPr>
          <w:rFonts w:eastAsia="HGSHeiseiKakugothictaiW3" w:cs="Arial"/>
          <w:sz w:val="24"/>
          <w:szCs w:val="24"/>
        </w:rPr>
        <w:t xml:space="preserve"> </w:t>
      </w:r>
      <w:r w:rsidRPr="00F37A8B">
        <w:rPr>
          <w:rFonts w:eastAsia="HGSHeiseiKakugothictaiW3" w:cs="Arial"/>
          <w:sz w:val="24"/>
          <w:szCs w:val="24"/>
        </w:rPr>
        <w:t>c</w:t>
      </w:r>
      <w:r>
        <w:rPr>
          <w:rFonts w:eastAsia="HGSHeiseiKakugothictaiW3" w:cs="Arial"/>
          <w:sz w:val="24"/>
          <w:szCs w:val="24"/>
        </w:rPr>
        <w:t>m</w:t>
      </w:r>
    </w:p>
    <w:p w:rsidR="00F64B8C" w:rsidRPr="000E72EB" w:rsidRDefault="00F64B8C" w:rsidP="00F64B8C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40321</w:t>
      </w:r>
    </w:p>
    <w:p w:rsidR="00F64B8C" w:rsidRPr="00926BFC" w:rsidRDefault="00F64B8C" w:rsidP="00F64B8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F64B8C">
        <w:rPr>
          <w:sz w:val="24"/>
          <w:szCs w:val="24"/>
        </w:rPr>
        <w:t>7798071447475</w:t>
      </w:r>
    </w:p>
    <w:p w:rsidR="00F64B8C" w:rsidRDefault="00F64B8C" w:rsidP="00F64B8C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</w:t>
      </w:r>
      <w:r w:rsidRPr="00F37A8B">
        <w:t xml:space="preserve"> </w:t>
      </w:r>
      <w:r>
        <w:rPr>
          <w:sz w:val="24"/>
          <w:szCs w:val="24"/>
        </w:rPr>
        <w:t>$8.395 + IVA</w:t>
      </w: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sz w:val="24"/>
          <w:szCs w:val="24"/>
        </w:rPr>
      </w:pPr>
      <w:r w:rsidRPr="00F37A8B">
        <w:rPr>
          <w:sz w:val="24"/>
          <w:szCs w:val="24"/>
        </w:rPr>
        <w:t>Base de cartón r</w:t>
      </w:r>
      <w:r>
        <w:rPr>
          <w:sz w:val="24"/>
          <w:szCs w:val="24"/>
        </w:rPr>
        <w:t>ecubierto con espiral doble y t</w:t>
      </w:r>
      <w:r w:rsidRPr="00F37A8B">
        <w:rPr>
          <w:sz w:val="24"/>
          <w:szCs w:val="24"/>
        </w:rPr>
        <w:t>ermo sellado individual.</w:t>
      </w:r>
      <w:r>
        <w:rPr>
          <w:sz w:val="24"/>
          <w:szCs w:val="24"/>
        </w:rPr>
        <w:t xml:space="preserve"> Contiene caja. </w:t>
      </w:r>
    </w:p>
    <w:p w:rsidR="008F1E5E" w:rsidRDefault="008F1E5E" w:rsidP="00F64B8C">
      <w:pPr>
        <w:pStyle w:val="Sinespaciado"/>
        <w:rPr>
          <w:sz w:val="24"/>
          <w:szCs w:val="24"/>
        </w:rPr>
      </w:pPr>
    </w:p>
    <w:p w:rsidR="008F1E5E" w:rsidRDefault="008F1E5E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294493" cy="2619375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FALDA - CALENDARIO DE COLECCION-01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7" t="8418" r="6730" b="4692"/>
                    <a:stretch/>
                  </pic:blipFill>
                  <pic:spPr bwMode="auto">
                    <a:xfrm>
                      <a:off x="0" y="0"/>
                      <a:ext cx="2294493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Calendario</w:t>
      </w:r>
      <w:r w:rsidRPr="00F64B8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de escritorio de colección-  Mafalda 2020 (con caja)</w:t>
      </w:r>
    </w:p>
    <w:p w:rsidR="00F64B8C" w:rsidRPr="00354CE0" w:rsidRDefault="00F64B8C" w:rsidP="00F64B8C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320</w:t>
      </w:r>
    </w:p>
    <w:p w:rsidR="00F64B8C" w:rsidRDefault="00F64B8C" w:rsidP="00F64B8C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17 x 13 </w:t>
      </w:r>
      <w:r w:rsidRPr="00F37A8B">
        <w:rPr>
          <w:rFonts w:eastAsia="HGSHeiseiKakugothictaiW3" w:cs="Arial"/>
          <w:sz w:val="24"/>
          <w:szCs w:val="24"/>
        </w:rPr>
        <w:t>c</w:t>
      </w:r>
      <w:r>
        <w:rPr>
          <w:rFonts w:eastAsia="HGSHeiseiKakugothictaiW3" w:cs="Arial"/>
          <w:sz w:val="24"/>
          <w:szCs w:val="24"/>
        </w:rPr>
        <w:t>m</w:t>
      </w:r>
    </w:p>
    <w:p w:rsidR="00F64B8C" w:rsidRPr="000E72EB" w:rsidRDefault="00F64B8C" w:rsidP="00F64B8C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7144C6">
        <w:rPr>
          <w:sz w:val="24"/>
          <w:szCs w:val="24"/>
        </w:rPr>
        <w:t>40323</w:t>
      </w:r>
    </w:p>
    <w:p w:rsidR="00F64B8C" w:rsidRPr="00926BFC" w:rsidRDefault="00F64B8C" w:rsidP="00F64B8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7144C6" w:rsidRPr="007144C6">
        <w:rPr>
          <w:sz w:val="24"/>
          <w:szCs w:val="24"/>
        </w:rPr>
        <w:t>7798071446874</w:t>
      </w:r>
    </w:p>
    <w:p w:rsidR="00F64B8C" w:rsidRDefault="00F64B8C" w:rsidP="00F64B8C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</w:t>
      </w:r>
      <w:r w:rsidRPr="00F37A8B">
        <w:t xml:space="preserve"> </w:t>
      </w:r>
      <w:r w:rsidR="007144C6">
        <w:rPr>
          <w:sz w:val="24"/>
          <w:szCs w:val="24"/>
        </w:rPr>
        <w:t xml:space="preserve">$10.076 </w:t>
      </w:r>
      <w:r>
        <w:rPr>
          <w:sz w:val="24"/>
          <w:szCs w:val="24"/>
        </w:rPr>
        <w:t>+ IVA</w:t>
      </w: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F64B8C" w:rsidRDefault="00F64B8C" w:rsidP="00F64B8C">
      <w:pPr>
        <w:pStyle w:val="Sinespaciado"/>
        <w:rPr>
          <w:sz w:val="24"/>
          <w:szCs w:val="24"/>
        </w:rPr>
      </w:pPr>
      <w:r w:rsidRPr="00F64B8C">
        <w:rPr>
          <w:sz w:val="24"/>
          <w:szCs w:val="24"/>
        </w:rPr>
        <w:t xml:space="preserve">Base de cartón recubierto con espiral doble en estuche para regalar y </w:t>
      </w:r>
      <w:r w:rsidR="00A71D11" w:rsidRPr="00F64B8C">
        <w:rPr>
          <w:sz w:val="24"/>
          <w:szCs w:val="24"/>
        </w:rPr>
        <w:t>termo sellado</w:t>
      </w:r>
      <w:r w:rsidRPr="00F64B8C">
        <w:rPr>
          <w:sz w:val="24"/>
          <w:szCs w:val="24"/>
        </w:rPr>
        <w:t xml:space="preserve"> individual.</w:t>
      </w:r>
      <w:r>
        <w:rPr>
          <w:sz w:val="24"/>
          <w:szCs w:val="24"/>
        </w:rPr>
        <w:t xml:space="preserve"> </w:t>
      </w: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A71D11" w:rsidRDefault="00A71D11" w:rsidP="00A71D11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286000" cy="1745764"/>
            <wp:effectExtent l="0" t="0" r="0" b="698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URPHY - TACO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0" t="7809" r="10047" b="9607"/>
                    <a:stretch/>
                  </pic:blipFill>
                  <pic:spPr bwMode="auto">
                    <a:xfrm>
                      <a:off x="0" y="0"/>
                      <a:ext cx="2286000" cy="1745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Calendario</w:t>
      </w:r>
      <w:r w:rsidRPr="00F64B8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de escritorio Ley de Murphy</w:t>
      </w:r>
      <w:r w:rsidR="00CA253D">
        <w:rPr>
          <w:b/>
          <w:sz w:val="24"/>
          <w:szCs w:val="24"/>
        </w:rPr>
        <w:t xml:space="preserve"> 2020</w:t>
      </w:r>
    </w:p>
    <w:p w:rsidR="00A71D11" w:rsidRPr="00354CE0" w:rsidRDefault="00A71D11" w:rsidP="00A71D11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320</w:t>
      </w:r>
    </w:p>
    <w:p w:rsidR="00A71D11" w:rsidRDefault="00A71D11" w:rsidP="00A71D11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13 x 10,8 </w:t>
      </w:r>
      <w:r w:rsidRPr="00F37A8B">
        <w:rPr>
          <w:rFonts w:eastAsia="HGSHeiseiKakugothictaiW3" w:cs="Arial"/>
          <w:sz w:val="24"/>
          <w:szCs w:val="24"/>
        </w:rPr>
        <w:t>c</w:t>
      </w:r>
      <w:r>
        <w:rPr>
          <w:rFonts w:eastAsia="HGSHeiseiKakugothictaiW3" w:cs="Arial"/>
          <w:sz w:val="24"/>
          <w:szCs w:val="24"/>
        </w:rPr>
        <w:t>m</w:t>
      </w:r>
    </w:p>
    <w:p w:rsidR="00A71D11" w:rsidRPr="000E72EB" w:rsidRDefault="00A71D11" w:rsidP="00A71D11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40322</w:t>
      </w:r>
    </w:p>
    <w:p w:rsidR="00A71D11" w:rsidRPr="00926BFC" w:rsidRDefault="00A71D11" w:rsidP="00A71D1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A71D11">
        <w:rPr>
          <w:sz w:val="24"/>
          <w:szCs w:val="24"/>
        </w:rPr>
        <w:t>7798071446850</w:t>
      </w:r>
    </w:p>
    <w:p w:rsidR="00A71D11" w:rsidRDefault="00A71D11" w:rsidP="00A71D11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</w:t>
      </w:r>
      <w:r w:rsidRPr="00F37A8B">
        <w:t xml:space="preserve"> </w:t>
      </w:r>
      <w:r>
        <w:rPr>
          <w:sz w:val="24"/>
          <w:szCs w:val="24"/>
        </w:rPr>
        <w:t>$7.555 + IVA</w:t>
      </w:r>
    </w:p>
    <w:p w:rsidR="00A71D11" w:rsidRDefault="00A71D11" w:rsidP="00A71D11">
      <w:pPr>
        <w:pStyle w:val="Sinespaciado"/>
        <w:rPr>
          <w:sz w:val="24"/>
          <w:szCs w:val="24"/>
        </w:rPr>
      </w:pPr>
    </w:p>
    <w:p w:rsidR="00A71D11" w:rsidRDefault="00A71D11" w:rsidP="00A71D11">
      <w:pPr>
        <w:pStyle w:val="Sinespaciado"/>
        <w:rPr>
          <w:sz w:val="24"/>
          <w:szCs w:val="24"/>
        </w:rPr>
      </w:pPr>
    </w:p>
    <w:p w:rsidR="00A71D11" w:rsidRDefault="00A71D11" w:rsidP="00A71D11">
      <w:pPr>
        <w:pStyle w:val="Sinespaciado"/>
        <w:rPr>
          <w:sz w:val="24"/>
          <w:szCs w:val="24"/>
        </w:rPr>
      </w:pPr>
    </w:p>
    <w:p w:rsidR="00A71D11" w:rsidRDefault="00A71D11" w:rsidP="00A71D11">
      <w:pPr>
        <w:pStyle w:val="Sinespaciado"/>
        <w:rPr>
          <w:sz w:val="24"/>
          <w:szCs w:val="24"/>
        </w:rPr>
      </w:pPr>
    </w:p>
    <w:p w:rsidR="00A71D11" w:rsidRDefault="00A71D11" w:rsidP="00A71D11">
      <w:pPr>
        <w:pStyle w:val="Sinespaciado"/>
        <w:rPr>
          <w:sz w:val="24"/>
          <w:szCs w:val="24"/>
        </w:rPr>
      </w:pPr>
      <w:r w:rsidRPr="00A71D11">
        <w:rPr>
          <w:sz w:val="24"/>
          <w:szCs w:val="24"/>
        </w:rPr>
        <w:t xml:space="preserve">Un día a la vista. Base de cartón </w:t>
      </w:r>
      <w:r>
        <w:rPr>
          <w:sz w:val="24"/>
          <w:szCs w:val="24"/>
        </w:rPr>
        <w:t>recubierto con espiral doble y t</w:t>
      </w:r>
      <w:r w:rsidRPr="00A71D11">
        <w:rPr>
          <w:sz w:val="24"/>
          <w:szCs w:val="24"/>
        </w:rPr>
        <w:t>ermo sellado individual.</w:t>
      </w:r>
    </w:p>
    <w:p w:rsidR="00F64B8C" w:rsidRDefault="00F64B8C" w:rsidP="00F64B8C">
      <w:pPr>
        <w:pStyle w:val="Sinespaciado"/>
        <w:rPr>
          <w:sz w:val="24"/>
          <w:szCs w:val="24"/>
        </w:rPr>
      </w:pPr>
    </w:p>
    <w:p w:rsidR="00313589" w:rsidRDefault="00313589" w:rsidP="00313589">
      <w:pPr>
        <w:pStyle w:val="Sinespaciado"/>
        <w:rPr>
          <w:sz w:val="24"/>
          <w:szCs w:val="24"/>
        </w:rPr>
      </w:pPr>
    </w:p>
    <w:p w:rsidR="00CA253D" w:rsidRDefault="00CA253D" w:rsidP="00CA253D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945640" cy="196215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lendario de pared - GATURRO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5" t="7636" r="9029" b="9878"/>
                    <a:stretch/>
                  </pic:blipFill>
                  <pic:spPr bwMode="auto">
                    <a:xfrm>
                      <a:off x="0" y="0"/>
                      <a:ext cx="194564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Calendario de pared Gaturro 2020</w:t>
      </w:r>
    </w:p>
    <w:p w:rsidR="00CA253D" w:rsidRPr="00354CE0" w:rsidRDefault="00CA253D" w:rsidP="00CA253D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Páginas: </w:t>
      </w:r>
      <w:r w:rsidR="00552003">
        <w:rPr>
          <w:sz w:val="24"/>
          <w:szCs w:val="24"/>
        </w:rPr>
        <w:t>24</w:t>
      </w:r>
    </w:p>
    <w:p w:rsidR="00CA253D" w:rsidRDefault="00CA253D" w:rsidP="00CA253D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="00552003">
        <w:rPr>
          <w:rFonts w:eastAsia="HGSHeiseiKakugothictaiW3" w:cs="Arial"/>
          <w:sz w:val="24"/>
          <w:szCs w:val="24"/>
        </w:rPr>
        <w:t xml:space="preserve">29,7 x 29,7 </w:t>
      </w:r>
      <w:r w:rsidRPr="00F37A8B">
        <w:rPr>
          <w:rFonts w:eastAsia="HGSHeiseiKakugothictaiW3" w:cs="Arial"/>
          <w:sz w:val="24"/>
          <w:szCs w:val="24"/>
        </w:rPr>
        <w:t>c</w:t>
      </w:r>
      <w:r>
        <w:rPr>
          <w:rFonts w:eastAsia="HGSHeiseiKakugothictaiW3" w:cs="Arial"/>
          <w:sz w:val="24"/>
          <w:szCs w:val="24"/>
        </w:rPr>
        <w:t>m</w:t>
      </w:r>
    </w:p>
    <w:p w:rsidR="00CA253D" w:rsidRPr="000E72EB" w:rsidRDefault="00CA253D" w:rsidP="00CA253D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552003">
        <w:rPr>
          <w:sz w:val="24"/>
          <w:szCs w:val="24"/>
        </w:rPr>
        <w:t>40324</w:t>
      </w:r>
    </w:p>
    <w:p w:rsidR="00CA253D" w:rsidRPr="00926BFC" w:rsidRDefault="00CA253D" w:rsidP="00CA253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552003" w:rsidRPr="00552003">
        <w:rPr>
          <w:sz w:val="24"/>
          <w:szCs w:val="24"/>
        </w:rPr>
        <w:t>7798071447413</w:t>
      </w:r>
    </w:p>
    <w:p w:rsidR="00CA253D" w:rsidRDefault="00CA253D" w:rsidP="00CA253D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</w:t>
      </w:r>
      <w:r w:rsidRPr="00F37A8B">
        <w:t xml:space="preserve"> </w:t>
      </w:r>
      <w:r w:rsidR="00552003">
        <w:rPr>
          <w:sz w:val="24"/>
          <w:szCs w:val="24"/>
        </w:rPr>
        <w:t xml:space="preserve">$5.874 </w:t>
      </w:r>
      <w:r>
        <w:rPr>
          <w:sz w:val="24"/>
          <w:szCs w:val="24"/>
        </w:rPr>
        <w:t>+ IVA</w:t>
      </w:r>
    </w:p>
    <w:p w:rsidR="00552003" w:rsidRDefault="00552003" w:rsidP="00CA253D">
      <w:pPr>
        <w:pStyle w:val="Sinespaciado"/>
        <w:rPr>
          <w:sz w:val="24"/>
          <w:szCs w:val="24"/>
        </w:rPr>
      </w:pPr>
    </w:p>
    <w:p w:rsidR="00552003" w:rsidRDefault="00552003" w:rsidP="00CA253D">
      <w:pPr>
        <w:pStyle w:val="Sinespaciado"/>
        <w:rPr>
          <w:sz w:val="24"/>
          <w:szCs w:val="24"/>
        </w:rPr>
      </w:pPr>
    </w:p>
    <w:p w:rsidR="00552003" w:rsidRDefault="00552003" w:rsidP="00CA253D">
      <w:pPr>
        <w:pStyle w:val="Sinespaciado"/>
        <w:rPr>
          <w:sz w:val="24"/>
          <w:szCs w:val="24"/>
        </w:rPr>
      </w:pPr>
    </w:p>
    <w:p w:rsidR="00552003" w:rsidRDefault="00552003" w:rsidP="00CA253D">
      <w:pPr>
        <w:pStyle w:val="Sinespaciado"/>
        <w:rPr>
          <w:sz w:val="24"/>
          <w:szCs w:val="24"/>
        </w:rPr>
      </w:pPr>
    </w:p>
    <w:p w:rsidR="00552003" w:rsidRDefault="00552003" w:rsidP="00CA253D">
      <w:pPr>
        <w:pStyle w:val="Sinespaciado"/>
        <w:rPr>
          <w:sz w:val="24"/>
          <w:szCs w:val="24"/>
        </w:rPr>
      </w:pPr>
    </w:p>
    <w:p w:rsidR="00552003" w:rsidRDefault="002F670A" w:rsidP="00552003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Termo sellado</w:t>
      </w:r>
      <w:r w:rsidR="00552003">
        <w:rPr>
          <w:sz w:val="24"/>
          <w:szCs w:val="24"/>
        </w:rPr>
        <w:t xml:space="preserve"> individual. </w:t>
      </w:r>
      <w:r w:rsidR="00552003" w:rsidRPr="00552003">
        <w:rPr>
          <w:sz w:val="24"/>
          <w:szCs w:val="24"/>
        </w:rPr>
        <w:t>Con plancha de stickers.</w:t>
      </w:r>
    </w:p>
    <w:p w:rsidR="00313589" w:rsidRDefault="00313589" w:rsidP="00313589">
      <w:pPr>
        <w:pStyle w:val="Sinespaciado"/>
        <w:rPr>
          <w:sz w:val="24"/>
          <w:szCs w:val="24"/>
        </w:rPr>
      </w:pPr>
    </w:p>
    <w:p w:rsidR="008F1E5E" w:rsidRDefault="008F1E5E" w:rsidP="00313589">
      <w:pPr>
        <w:pStyle w:val="Sinespaciado"/>
        <w:rPr>
          <w:sz w:val="24"/>
          <w:szCs w:val="24"/>
        </w:rPr>
      </w:pPr>
    </w:p>
    <w:p w:rsidR="008F1E5E" w:rsidRDefault="008F1E5E" w:rsidP="00313589">
      <w:pPr>
        <w:pStyle w:val="Sinespaciado"/>
        <w:rPr>
          <w:sz w:val="24"/>
          <w:szCs w:val="24"/>
        </w:rPr>
      </w:pPr>
    </w:p>
    <w:p w:rsidR="008F1E5E" w:rsidRDefault="008F1E5E" w:rsidP="00313589">
      <w:pPr>
        <w:pStyle w:val="Sinespaciado"/>
        <w:rPr>
          <w:sz w:val="24"/>
          <w:szCs w:val="24"/>
        </w:rPr>
      </w:pPr>
    </w:p>
    <w:p w:rsidR="008F1E5E" w:rsidRDefault="008F1E5E" w:rsidP="00313589">
      <w:pPr>
        <w:pStyle w:val="Sinespaciado"/>
        <w:rPr>
          <w:sz w:val="24"/>
          <w:szCs w:val="24"/>
        </w:rPr>
      </w:pPr>
    </w:p>
    <w:p w:rsidR="008F1E5E" w:rsidRDefault="008F1E5E" w:rsidP="00313589">
      <w:pPr>
        <w:pStyle w:val="Sinespaciado"/>
        <w:rPr>
          <w:sz w:val="24"/>
          <w:szCs w:val="24"/>
        </w:rPr>
      </w:pPr>
    </w:p>
    <w:p w:rsidR="008F1E5E" w:rsidRDefault="008F1E5E" w:rsidP="00313589">
      <w:pPr>
        <w:pStyle w:val="Sinespaciado"/>
        <w:rPr>
          <w:sz w:val="24"/>
          <w:szCs w:val="24"/>
        </w:rPr>
      </w:pPr>
    </w:p>
    <w:p w:rsidR="008F1E5E" w:rsidRDefault="008F1E5E" w:rsidP="00313589">
      <w:pPr>
        <w:pStyle w:val="Sinespaciado"/>
        <w:rPr>
          <w:sz w:val="24"/>
          <w:szCs w:val="24"/>
        </w:rPr>
      </w:pPr>
    </w:p>
    <w:p w:rsidR="002F670A" w:rsidRDefault="002F670A" w:rsidP="002F670A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23495</wp:posOffset>
            </wp:positionV>
            <wp:extent cx="1959467" cy="1971675"/>
            <wp:effectExtent l="19050" t="19050" r="22225" b="9525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lendario de pared - MACANUDO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7436" r="8718" b="9743"/>
                    <a:stretch/>
                  </pic:blipFill>
                  <pic:spPr bwMode="auto">
                    <a:xfrm>
                      <a:off x="0" y="0"/>
                      <a:ext cx="1959467" cy="1971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Calendario de pared </w:t>
      </w:r>
      <w:r w:rsidR="006A7AE3">
        <w:rPr>
          <w:b/>
          <w:sz w:val="24"/>
          <w:szCs w:val="24"/>
        </w:rPr>
        <w:t>Macanudo</w:t>
      </w:r>
      <w:r>
        <w:rPr>
          <w:b/>
          <w:sz w:val="24"/>
          <w:szCs w:val="24"/>
        </w:rPr>
        <w:t xml:space="preserve"> 2020</w:t>
      </w:r>
    </w:p>
    <w:p w:rsidR="002F670A" w:rsidRPr="00354CE0" w:rsidRDefault="002F670A" w:rsidP="002F670A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2F670A" w:rsidRDefault="002F670A" w:rsidP="002F670A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29,7 x 29,7 </w:t>
      </w:r>
      <w:r w:rsidRPr="00F37A8B">
        <w:rPr>
          <w:rFonts w:eastAsia="HGSHeiseiKakugothictaiW3" w:cs="Arial"/>
          <w:sz w:val="24"/>
          <w:szCs w:val="24"/>
        </w:rPr>
        <w:t>c</w:t>
      </w:r>
      <w:r>
        <w:rPr>
          <w:rFonts w:eastAsia="HGSHeiseiKakugothictaiW3" w:cs="Arial"/>
          <w:sz w:val="24"/>
          <w:szCs w:val="24"/>
        </w:rPr>
        <w:t>m</w:t>
      </w:r>
    </w:p>
    <w:p w:rsidR="002F670A" w:rsidRPr="000E72EB" w:rsidRDefault="002F670A" w:rsidP="002F670A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40325</w:t>
      </w:r>
    </w:p>
    <w:p w:rsidR="002F670A" w:rsidRPr="00926BFC" w:rsidRDefault="002F670A" w:rsidP="002F670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2F670A">
        <w:rPr>
          <w:sz w:val="24"/>
          <w:szCs w:val="24"/>
        </w:rPr>
        <w:t>7798071446935</w:t>
      </w:r>
    </w:p>
    <w:p w:rsidR="002F670A" w:rsidRDefault="002F670A" w:rsidP="002F670A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</w:t>
      </w:r>
      <w:r w:rsidRPr="00F37A8B">
        <w:t xml:space="preserve"> </w:t>
      </w:r>
      <w:r>
        <w:rPr>
          <w:sz w:val="24"/>
          <w:szCs w:val="24"/>
        </w:rPr>
        <w:t>$5.874 + IVA</w:t>
      </w:r>
    </w:p>
    <w:p w:rsidR="002F670A" w:rsidRDefault="002F670A" w:rsidP="002F670A">
      <w:pPr>
        <w:pStyle w:val="Sinespaciado"/>
        <w:rPr>
          <w:sz w:val="24"/>
          <w:szCs w:val="24"/>
        </w:rPr>
      </w:pPr>
    </w:p>
    <w:p w:rsidR="002F670A" w:rsidRDefault="002F670A" w:rsidP="002F670A">
      <w:pPr>
        <w:pStyle w:val="Sinespaciado"/>
        <w:rPr>
          <w:sz w:val="24"/>
          <w:szCs w:val="24"/>
        </w:rPr>
      </w:pPr>
    </w:p>
    <w:p w:rsidR="002F670A" w:rsidRDefault="002F670A" w:rsidP="002F670A">
      <w:pPr>
        <w:pStyle w:val="Sinespaciado"/>
        <w:rPr>
          <w:sz w:val="24"/>
          <w:szCs w:val="24"/>
        </w:rPr>
      </w:pPr>
    </w:p>
    <w:p w:rsidR="002F670A" w:rsidRDefault="002F670A" w:rsidP="002F670A">
      <w:pPr>
        <w:pStyle w:val="Sinespaciado"/>
        <w:rPr>
          <w:sz w:val="24"/>
          <w:szCs w:val="24"/>
        </w:rPr>
      </w:pPr>
    </w:p>
    <w:p w:rsidR="002F670A" w:rsidRDefault="002F670A" w:rsidP="002F670A">
      <w:pPr>
        <w:pStyle w:val="Sinespaciado"/>
        <w:rPr>
          <w:sz w:val="24"/>
          <w:szCs w:val="24"/>
        </w:rPr>
      </w:pPr>
    </w:p>
    <w:p w:rsidR="002F670A" w:rsidRDefault="002F670A" w:rsidP="002F670A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Termo sellado individual. </w:t>
      </w:r>
      <w:r w:rsidRPr="00552003">
        <w:rPr>
          <w:sz w:val="24"/>
          <w:szCs w:val="24"/>
        </w:rPr>
        <w:t>Con plancha de stickers.</w:t>
      </w:r>
    </w:p>
    <w:p w:rsidR="002F670A" w:rsidRDefault="002F670A" w:rsidP="002F670A">
      <w:pPr>
        <w:pStyle w:val="Sinespaciado"/>
        <w:rPr>
          <w:sz w:val="24"/>
          <w:szCs w:val="24"/>
        </w:rPr>
      </w:pPr>
    </w:p>
    <w:p w:rsidR="008F1E5E" w:rsidRDefault="008F1E5E" w:rsidP="002F670A">
      <w:pPr>
        <w:pStyle w:val="Sinespaciado"/>
        <w:rPr>
          <w:sz w:val="24"/>
          <w:szCs w:val="24"/>
        </w:rPr>
      </w:pPr>
    </w:p>
    <w:p w:rsidR="00904C81" w:rsidRDefault="00904C81" w:rsidP="00904C81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997912" cy="1990725"/>
            <wp:effectExtent l="0" t="0" r="254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lendario de pared - MAFALDA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5" t="7715" r="8902" b="10089"/>
                    <a:stretch/>
                  </pic:blipFill>
                  <pic:spPr bwMode="auto">
                    <a:xfrm>
                      <a:off x="0" y="0"/>
                      <a:ext cx="1997912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Calendario de pared </w:t>
      </w:r>
      <w:r w:rsidR="006A7AE3">
        <w:rPr>
          <w:b/>
          <w:sz w:val="24"/>
          <w:szCs w:val="24"/>
        </w:rPr>
        <w:t>Mafalda</w:t>
      </w:r>
      <w:r>
        <w:rPr>
          <w:b/>
          <w:sz w:val="24"/>
          <w:szCs w:val="24"/>
        </w:rPr>
        <w:t xml:space="preserve"> 2020</w:t>
      </w:r>
    </w:p>
    <w:p w:rsidR="00904C81" w:rsidRPr="00354CE0" w:rsidRDefault="00904C81" w:rsidP="00904C81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904C81" w:rsidRDefault="00904C81" w:rsidP="00904C81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29,7 x 29,7 </w:t>
      </w:r>
      <w:r w:rsidRPr="00F37A8B">
        <w:rPr>
          <w:rFonts w:eastAsia="HGSHeiseiKakugothictaiW3" w:cs="Arial"/>
          <w:sz w:val="24"/>
          <w:szCs w:val="24"/>
        </w:rPr>
        <w:t>c</w:t>
      </w:r>
      <w:r>
        <w:rPr>
          <w:rFonts w:eastAsia="HGSHeiseiKakugothictaiW3" w:cs="Arial"/>
          <w:sz w:val="24"/>
          <w:szCs w:val="24"/>
        </w:rPr>
        <w:t>m</w:t>
      </w:r>
    </w:p>
    <w:p w:rsidR="00904C81" w:rsidRPr="000E72EB" w:rsidRDefault="00904C81" w:rsidP="00904C81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40326</w:t>
      </w:r>
    </w:p>
    <w:p w:rsidR="00904C81" w:rsidRPr="00926BFC" w:rsidRDefault="00904C81" w:rsidP="00904C8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904C81">
        <w:rPr>
          <w:sz w:val="24"/>
          <w:szCs w:val="24"/>
        </w:rPr>
        <w:t>7798071448397</w:t>
      </w:r>
    </w:p>
    <w:p w:rsidR="00904C81" w:rsidRDefault="00904C81" w:rsidP="00904C81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</w:t>
      </w:r>
      <w:r w:rsidRPr="00F37A8B">
        <w:t xml:space="preserve"> </w:t>
      </w:r>
      <w:r>
        <w:rPr>
          <w:sz w:val="24"/>
          <w:szCs w:val="24"/>
        </w:rPr>
        <w:t>$5.874 + IVA</w:t>
      </w:r>
    </w:p>
    <w:p w:rsidR="002F670A" w:rsidRDefault="002F670A" w:rsidP="002F670A">
      <w:pPr>
        <w:pStyle w:val="Sinespaciado"/>
        <w:rPr>
          <w:sz w:val="24"/>
          <w:szCs w:val="24"/>
        </w:rPr>
      </w:pPr>
    </w:p>
    <w:p w:rsidR="00904C81" w:rsidRDefault="00904C81" w:rsidP="002F670A">
      <w:pPr>
        <w:pStyle w:val="Sinespaciado"/>
        <w:rPr>
          <w:sz w:val="24"/>
          <w:szCs w:val="24"/>
        </w:rPr>
      </w:pPr>
    </w:p>
    <w:p w:rsidR="00904C81" w:rsidRDefault="00904C81" w:rsidP="002F670A">
      <w:pPr>
        <w:pStyle w:val="Sinespaciado"/>
        <w:rPr>
          <w:sz w:val="24"/>
          <w:szCs w:val="24"/>
        </w:rPr>
      </w:pPr>
    </w:p>
    <w:p w:rsidR="00904C81" w:rsidRDefault="00904C81" w:rsidP="002F670A">
      <w:pPr>
        <w:pStyle w:val="Sinespaciado"/>
        <w:rPr>
          <w:sz w:val="24"/>
          <w:szCs w:val="24"/>
        </w:rPr>
      </w:pPr>
    </w:p>
    <w:p w:rsidR="00904C81" w:rsidRDefault="00904C81" w:rsidP="002F670A">
      <w:pPr>
        <w:pStyle w:val="Sinespaciado"/>
        <w:rPr>
          <w:sz w:val="24"/>
          <w:szCs w:val="24"/>
        </w:rPr>
      </w:pPr>
    </w:p>
    <w:p w:rsidR="00904C81" w:rsidRDefault="00904C81" w:rsidP="00904C81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Termo sellado individual. </w:t>
      </w:r>
      <w:r w:rsidRPr="00552003">
        <w:rPr>
          <w:sz w:val="24"/>
          <w:szCs w:val="24"/>
        </w:rPr>
        <w:t>Con plancha de stickers.</w:t>
      </w:r>
    </w:p>
    <w:p w:rsidR="008F1E5E" w:rsidRDefault="008F1E5E" w:rsidP="00904C81">
      <w:pPr>
        <w:pStyle w:val="Sinespaciado"/>
        <w:rPr>
          <w:sz w:val="24"/>
          <w:szCs w:val="24"/>
        </w:rPr>
      </w:pPr>
    </w:p>
    <w:p w:rsidR="006A7AE3" w:rsidRDefault="006A7AE3" w:rsidP="002F670A">
      <w:pPr>
        <w:pStyle w:val="Sinespaciado"/>
        <w:rPr>
          <w:sz w:val="24"/>
          <w:szCs w:val="24"/>
        </w:rPr>
      </w:pPr>
    </w:p>
    <w:p w:rsidR="006A7AE3" w:rsidRDefault="006A7AE3" w:rsidP="006A7AE3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978025" cy="2004665"/>
            <wp:effectExtent l="0" t="0" r="3175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alendario de pared - MANDALAS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0" t="7924" r="9562" b="9836"/>
                    <a:stretch/>
                  </pic:blipFill>
                  <pic:spPr bwMode="auto">
                    <a:xfrm>
                      <a:off x="0" y="0"/>
                      <a:ext cx="1978025" cy="200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Calendario de pared Mandalas 2020</w:t>
      </w:r>
    </w:p>
    <w:p w:rsidR="006A7AE3" w:rsidRPr="00354CE0" w:rsidRDefault="006A7AE3" w:rsidP="006A7AE3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6A7AE3" w:rsidRDefault="006A7AE3" w:rsidP="006A7AE3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29,7 x 29,7 </w:t>
      </w:r>
      <w:r w:rsidRPr="00F37A8B">
        <w:rPr>
          <w:rFonts w:eastAsia="HGSHeiseiKakugothictaiW3" w:cs="Arial"/>
          <w:sz w:val="24"/>
          <w:szCs w:val="24"/>
        </w:rPr>
        <w:t>c</w:t>
      </w:r>
      <w:r>
        <w:rPr>
          <w:rFonts w:eastAsia="HGSHeiseiKakugothictaiW3" w:cs="Arial"/>
          <w:sz w:val="24"/>
          <w:szCs w:val="24"/>
        </w:rPr>
        <w:t>m</w:t>
      </w:r>
    </w:p>
    <w:p w:rsidR="006A7AE3" w:rsidRPr="000E72EB" w:rsidRDefault="006A7AE3" w:rsidP="006A7AE3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40327</w:t>
      </w:r>
    </w:p>
    <w:p w:rsidR="006A7AE3" w:rsidRPr="00926BFC" w:rsidRDefault="006A7AE3" w:rsidP="006A7AE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6A7AE3">
        <w:rPr>
          <w:sz w:val="24"/>
          <w:szCs w:val="24"/>
        </w:rPr>
        <w:t>7798071446973</w:t>
      </w:r>
    </w:p>
    <w:p w:rsidR="006A7AE3" w:rsidRDefault="006A7AE3" w:rsidP="006A7AE3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</w:t>
      </w:r>
      <w:r w:rsidRPr="00F37A8B">
        <w:t xml:space="preserve"> </w:t>
      </w:r>
      <w:r>
        <w:rPr>
          <w:sz w:val="24"/>
          <w:szCs w:val="24"/>
        </w:rPr>
        <w:t>$5.874 + IVA</w:t>
      </w:r>
    </w:p>
    <w:p w:rsidR="006A7AE3" w:rsidRDefault="006A7AE3" w:rsidP="006A7AE3">
      <w:pPr>
        <w:pStyle w:val="Sinespaciado"/>
        <w:rPr>
          <w:sz w:val="24"/>
          <w:szCs w:val="24"/>
        </w:rPr>
      </w:pPr>
    </w:p>
    <w:p w:rsidR="006A7AE3" w:rsidRDefault="006A7AE3" w:rsidP="006A7AE3">
      <w:pPr>
        <w:pStyle w:val="Sinespaciado"/>
        <w:rPr>
          <w:sz w:val="24"/>
          <w:szCs w:val="24"/>
        </w:rPr>
      </w:pPr>
    </w:p>
    <w:p w:rsidR="006A7AE3" w:rsidRDefault="006A7AE3" w:rsidP="006A7AE3">
      <w:pPr>
        <w:pStyle w:val="Sinespaciado"/>
        <w:rPr>
          <w:sz w:val="24"/>
          <w:szCs w:val="24"/>
        </w:rPr>
      </w:pPr>
    </w:p>
    <w:p w:rsidR="006A7AE3" w:rsidRDefault="006A7AE3" w:rsidP="006A7AE3">
      <w:pPr>
        <w:pStyle w:val="Sinespaciado"/>
        <w:rPr>
          <w:sz w:val="24"/>
          <w:szCs w:val="24"/>
        </w:rPr>
      </w:pPr>
    </w:p>
    <w:p w:rsidR="006A7AE3" w:rsidRDefault="006A7AE3" w:rsidP="006A7AE3">
      <w:pPr>
        <w:pStyle w:val="Sinespaciado"/>
        <w:rPr>
          <w:sz w:val="24"/>
          <w:szCs w:val="24"/>
        </w:rPr>
      </w:pPr>
    </w:p>
    <w:p w:rsidR="006A7AE3" w:rsidRDefault="006A7AE3" w:rsidP="006A7AE3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Termo sellado individual. </w:t>
      </w:r>
      <w:r w:rsidRPr="00552003">
        <w:rPr>
          <w:sz w:val="24"/>
          <w:szCs w:val="24"/>
        </w:rPr>
        <w:t>Con plancha de stickers.</w:t>
      </w:r>
    </w:p>
    <w:p w:rsidR="008F1E5E" w:rsidRDefault="008F1E5E" w:rsidP="006A7AE3">
      <w:pPr>
        <w:pStyle w:val="Sinespaciado"/>
        <w:rPr>
          <w:sz w:val="24"/>
          <w:szCs w:val="24"/>
        </w:rPr>
      </w:pPr>
    </w:p>
    <w:p w:rsidR="006A7AE3" w:rsidRDefault="006A7AE3" w:rsidP="006A7AE3">
      <w:pPr>
        <w:pStyle w:val="Sinespaciado"/>
        <w:rPr>
          <w:sz w:val="24"/>
          <w:szCs w:val="24"/>
        </w:rPr>
      </w:pPr>
    </w:p>
    <w:p w:rsidR="006A7AE3" w:rsidRDefault="006A7AE3" w:rsidP="006A7AE3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979839" cy="2000250"/>
            <wp:effectExtent l="0" t="0" r="1905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lendario de pared - QUINO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3" t="7606" r="9295" b="9577"/>
                    <a:stretch/>
                  </pic:blipFill>
                  <pic:spPr bwMode="auto">
                    <a:xfrm>
                      <a:off x="0" y="0"/>
                      <a:ext cx="1979839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Calendario de pared Quino 2020</w:t>
      </w:r>
    </w:p>
    <w:p w:rsidR="006A7AE3" w:rsidRPr="00354CE0" w:rsidRDefault="006A7AE3" w:rsidP="006A7AE3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6A7AE3" w:rsidRDefault="006A7AE3" w:rsidP="006A7AE3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29,7 x 29,7 </w:t>
      </w:r>
      <w:r w:rsidRPr="00F37A8B">
        <w:rPr>
          <w:rFonts w:eastAsia="HGSHeiseiKakugothictaiW3" w:cs="Arial"/>
          <w:sz w:val="24"/>
          <w:szCs w:val="24"/>
        </w:rPr>
        <w:t>c</w:t>
      </w:r>
      <w:r>
        <w:rPr>
          <w:rFonts w:eastAsia="HGSHeiseiKakugothictaiW3" w:cs="Arial"/>
          <w:sz w:val="24"/>
          <w:szCs w:val="24"/>
        </w:rPr>
        <w:t>m</w:t>
      </w:r>
    </w:p>
    <w:p w:rsidR="006A7AE3" w:rsidRPr="000E72EB" w:rsidRDefault="006A7AE3" w:rsidP="006A7AE3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40328</w:t>
      </w:r>
    </w:p>
    <w:p w:rsidR="006A7AE3" w:rsidRPr="00926BFC" w:rsidRDefault="006A7AE3" w:rsidP="006A7AE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6A7AE3">
        <w:rPr>
          <w:sz w:val="24"/>
          <w:szCs w:val="24"/>
        </w:rPr>
        <w:t>7798071446799</w:t>
      </w:r>
    </w:p>
    <w:p w:rsidR="006A7AE3" w:rsidRDefault="006A7AE3" w:rsidP="006A7AE3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</w:t>
      </w:r>
      <w:r w:rsidRPr="00F37A8B">
        <w:t xml:space="preserve"> </w:t>
      </w:r>
      <w:r>
        <w:rPr>
          <w:sz w:val="24"/>
          <w:szCs w:val="24"/>
        </w:rPr>
        <w:t>$5.874 + IVA</w:t>
      </w:r>
    </w:p>
    <w:p w:rsidR="006A7AE3" w:rsidRDefault="006A7AE3" w:rsidP="006A7AE3">
      <w:pPr>
        <w:pStyle w:val="Sinespaciado"/>
        <w:rPr>
          <w:sz w:val="24"/>
          <w:szCs w:val="24"/>
        </w:rPr>
      </w:pPr>
    </w:p>
    <w:p w:rsidR="006A7AE3" w:rsidRDefault="006A7AE3" w:rsidP="006A7AE3">
      <w:pPr>
        <w:pStyle w:val="Sinespaciado"/>
        <w:rPr>
          <w:sz w:val="24"/>
          <w:szCs w:val="24"/>
        </w:rPr>
      </w:pPr>
    </w:p>
    <w:p w:rsidR="006A7AE3" w:rsidRDefault="006A7AE3" w:rsidP="006A7AE3">
      <w:pPr>
        <w:pStyle w:val="Sinespaciado"/>
        <w:rPr>
          <w:sz w:val="24"/>
          <w:szCs w:val="24"/>
        </w:rPr>
      </w:pPr>
    </w:p>
    <w:p w:rsidR="006A7AE3" w:rsidRDefault="006A7AE3" w:rsidP="006A7AE3">
      <w:pPr>
        <w:pStyle w:val="Sinespaciado"/>
        <w:rPr>
          <w:sz w:val="24"/>
          <w:szCs w:val="24"/>
        </w:rPr>
      </w:pPr>
    </w:p>
    <w:p w:rsidR="006A7AE3" w:rsidRDefault="006A7AE3" w:rsidP="006A7AE3">
      <w:pPr>
        <w:pStyle w:val="Sinespaciado"/>
        <w:rPr>
          <w:sz w:val="24"/>
          <w:szCs w:val="24"/>
        </w:rPr>
      </w:pPr>
    </w:p>
    <w:p w:rsidR="006A7AE3" w:rsidRDefault="006A7AE3" w:rsidP="006A7AE3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Termo sellado individual. </w:t>
      </w:r>
      <w:r w:rsidRPr="00552003">
        <w:rPr>
          <w:sz w:val="24"/>
          <w:szCs w:val="24"/>
        </w:rPr>
        <w:t>Con plancha de stickers.</w:t>
      </w:r>
    </w:p>
    <w:p w:rsidR="00937E9D" w:rsidRDefault="00937E9D" w:rsidP="006A7AE3">
      <w:pPr>
        <w:pStyle w:val="Sinespaciado"/>
        <w:rPr>
          <w:sz w:val="24"/>
          <w:szCs w:val="24"/>
        </w:rPr>
      </w:pPr>
    </w:p>
    <w:p w:rsidR="006A7AE3" w:rsidRDefault="006A7AE3" w:rsidP="006A7AE3">
      <w:pPr>
        <w:pStyle w:val="Sinespaciado"/>
        <w:rPr>
          <w:sz w:val="24"/>
          <w:szCs w:val="24"/>
        </w:rPr>
      </w:pPr>
    </w:p>
    <w:p w:rsidR="00535880" w:rsidRDefault="00535880" w:rsidP="00535880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15875</wp:posOffset>
            </wp:positionV>
            <wp:extent cx="1983273" cy="1971675"/>
            <wp:effectExtent l="19050" t="19050" r="17145" b="9525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lendario de pared - TUTE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2" t="8134" r="9330" b="10527"/>
                    <a:stretch/>
                  </pic:blipFill>
                  <pic:spPr bwMode="auto">
                    <a:xfrm>
                      <a:off x="0" y="0"/>
                      <a:ext cx="1983273" cy="1971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Calendario de pared Tute 2020</w:t>
      </w:r>
    </w:p>
    <w:p w:rsidR="00535880" w:rsidRPr="00354CE0" w:rsidRDefault="00535880" w:rsidP="00535880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535880" w:rsidRDefault="00535880" w:rsidP="00535880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29,7 x 29,7 </w:t>
      </w:r>
      <w:r w:rsidRPr="00F37A8B">
        <w:rPr>
          <w:rFonts w:eastAsia="HGSHeiseiKakugothictaiW3" w:cs="Arial"/>
          <w:sz w:val="24"/>
          <w:szCs w:val="24"/>
        </w:rPr>
        <w:t>c</w:t>
      </w:r>
      <w:r>
        <w:rPr>
          <w:rFonts w:eastAsia="HGSHeiseiKakugothictaiW3" w:cs="Arial"/>
          <w:sz w:val="24"/>
          <w:szCs w:val="24"/>
        </w:rPr>
        <w:t>m</w:t>
      </w:r>
    </w:p>
    <w:p w:rsidR="00535880" w:rsidRPr="000E72EB" w:rsidRDefault="00535880" w:rsidP="00535880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40329</w:t>
      </w:r>
    </w:p>
    <w:p w:rsidR="00535880" w:rsidRPr="00926BFC" w:rsidRDefault="00535880" w:rsidP="0053588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535880">
        <w:rPr>
          <w:sz w:val="24"/>
          <w:szCs w:val="24"/>
        </w:rPr>
        <w:t>7798071446751</w:t>
      </w:r>
    </w:p>
    <w:p w:rsidR="00535880" w:rsidRDefault="00535880" w:rsidP="00535880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</w:t>
      </w:r>
      <w:r w:rsidRPr="00F37A8B">
        <w:t xml:space="preserve"> </w:t>
      </w:r>
      <w:r>
        <w:rPr>
          <w:sz w:val="24"/>
          <w:szCs w:val="24"/>
        </w:rPr>
        <w:t>$5.874 + IVA</w:t>
      </w:r>
    </w:p>
    <w:p w:rsidR="00535880" w:rsidRDefault="00535880" w:rsidP="00535880">
      <w:pPr>
        <w:pStyle w:val="Sinespaciado"/>
        <w:rPr>
          <w:sz w:val="24"/>
          <w:szCs w:val="24"/>
        </w:rPr>
      </w:pPr>
    </w:p>
    <w:p w:rsidR="00535880" w:rsidRDefault="00535880" w:rsidP="00535880">
      <w:pPr>
        <w:pStyle w:val="Sinespaciado"/>
        <w:rPr>
          <w:sz w:val="24"/>
          <w:szCs w:val="24"/>
        </w:rPr>
      </w:pPr>
    </w:p>
    <w:p w:rsidR="00535880" w:rsidRDefault="00535880" w:rsidP="00535880">
      <w:pPr>
        <w:pStyle w:val="Sinespaciado"/>
        <w:rPr>
          <w:sz w:val="24"/>
          <w:szCs w:val="24"/>
        </w:rPr>
      </w:pPr>
    </w:p>
    <w:p w:rsidR="00535880" w:rsidRDefault="00535880" w:rsidP="00535880">
      <w:pPr>
        <w:pStyle w:val="Sinespaciado"/>
        <w:rPr>
          <w:sz w:val="24"/>
          <w:szCs w:val="24"/>
        </w:rPr>
      </w:pPr>
    </w:p>
    <w:p w:rsidR="00535880" w:rsidRDefault="00535880" w:rsidP="00535880">
      <w:pPr>
        <w:pStyle w:val="Sinespaciado"/>
        <w:rPr>
          <w:sz w:val="24"/>
          <w:szCs w:val="24"/>
        </w:rPr>
      </w:pPr>
    </w:p>
    <w:p w:rsidR="00535880" w:rsidRDefault="00535880" w:rsidP="00535880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Termo sellado individual. </w:t>
      </w:r>
      <w:r w:rsidRPr="00552003">
        <w:rPr>
          <w:sz w:val="24"/>
          <w:szCs w:val="24"/>
        </w:rPr>
        <w:t>Con plancha de stickers.</w:t>
      </w:r>
    </w:p>
    <w:p w:rsidR="00535880" w:rsidRDefault="00535880" w:rsidP="00535880">
      <w:pPr>
        <w:pStyle w:val="Sinespaciado"/>
        <w:rPr>
          <w:sz w:val="24"/>
          <w:szCs w:val="24"/>
        </w:rPr>
      </w:pPr>
    </w:p>
    <w:p w:rsidR="00535880" w:rsidRDefault="00535880" w:rsidP="00535880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039482" cy="2076450"/>
            <wp:effectExtent l="0" t="0" r="0" b="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lendario de pared - ANTIPRINCESAS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8" t="7843" r="9313" b="9559"/>
                    <a:stretch/>
                  </pic:blipFill>
                  <pic:spPr bwMode="auto">
                    <a:xfrm>
                      <a:off x="0" y="0"/>
                      <a:ext cx="2039482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Calendario de pared Antiprincesas 2020</w:t>
      </w:r>
    </w:p>
    <w:p w:rsidR="00535880" w:rsidRPr="00354CE0" w:rsidRDefault="00535880" w:rsidP="00535880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535880" w:rsidRDefault="00535880" w:rsidP="00535880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29,7 x 29,7 </w:t>
      </w:r>
      <w:r w:rsidRPr="00F37A8B">
        <w:rPr>
          <w:rFonts w:eastAsia="HGSHeiseiKakugothictaiW3" w:cs="Arial"/>
          <w:sz w:val="24"/>
          <w:szCs w:val="24"/>
        </w:rPr>
        <w:t>c</w:t>
      </w:r>
      <w:r>
        <w:rPr>
          <w:rFonts w:eastAsia="HGSHeiseiKakugothictaiW3" w:cs="Arial"/>
          <w:sz w:val="24"/>
          <w:szCs w:val="24"/>
        </w:rPr>
        <w:t>m</w:t>
      </w:r>
    </w:p>
    <w:p w:rsidR="00535880" w:rsidRPr="000E72EB" w:rsidRDefault="00535880" w:rsidP="00535880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40330</w:t>
      </w:r>
    </w:p>
    <w:p w:rsidR="00535880" w:rsidRPr="00926BFC" w:rsidRDefault="00535880" w:rsidP="0053588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535880">
        <w:rPr>
          <w:sz w:val="24"/>
          <w:szCs w:val="24"/>
        </w:rPr>
        <w:t>7798071447499</w:t>
      </w:r>
    </w:p>
    <w:p w:rsidR="00535880" w:rsidRDefault="00535880" w:rsidP="00535880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</w:t>
      </w:r>
      <w:r w:rsidRPr="00F37A8B">
        <w:t xml:space="preserve"> </w:t>
      </w:r>
      <w:r>
        <w:rPr>
          <w:sz w:val="24"/>
          <w:szCs w:val="24"/>
        </w:rPr>
        <w:t>$5.874 + IVA</w:t>
      </w:r>
    </w:p>
    <w:p w:rsidR="00535880" w:rsidRDefault="00535880" w:rsidP="00535880">
      <w:pPr>
        <w:pStyle w:val="Sinespaciado"/>
        <w:rPr>
          <w:sz w:val="24"/>
          <w:szCs w:val="24"/>
        </w:rPr>
      </w:pPr>
    </w:p>
    <w:p w:rsidR="00535880" w:rsidRDefault="00535880" w:rsidP="00535880">
      <w:pPr>
        <w:pStyle w:val="Sinespaciado"/>
        <w:rPr>
          <w:sz w:val="24"/>
          <w:szCs w:val="24"/>
        </w:rPr>
      </w:pPr>
    </w:p>
    <w:p w:rsidR="00535880" w:rsidRDefault="00535880" w:rsidP="00535880">
      <w:pPr>
        <w:pStyle w:val="Sinespaciado"/>
        <w:rPr>
          <w:sz w:val="24"/>
          <w:szCs w:val="24"/>
        </w:rPr>
      </w:pPr>
    </w:p>
    <w:p w:rsidR="00535880" w:rsidRDefault="00535880" w:rsidP="00535880">
      <w:pPr>
        <w:pStyle w:val="Sinespaciado"/>
        <w:rPr>
          <w:sz w:val="24"/>
          <w:szCs w:val="24"/>
        </w:rPr>
      </w:pPr>
    </w:p>
    <w:p w:rsidR="00535880" w:rsidRDefault="00535880" w:rsidP="00535880">
      <w:pPr>
        <w:pStyle w:val="Sinespaciado"/>
        <w:rPr>
          <w:sz w:val="24"/>
          <w:szCs w:val="24"/>
        </w:rPr>
      </w:pPr>
    </w:p>
    <w:p w:rsidR="00535880" w:rsidRDefault="00535880" w:rsidP="00535880">
      <w:pPr>
        <w:pStyle w:val="Sinespaciado"/>
        <w:rPr>
          <w:sz w:val="24"/>
          <w:szCs w:val="24"/>
        </w:rPr>
      </w:pPr>
    </w:p>
    <w:p w:rsidR="00535880" w:rsidRDefault="00535880" w:rsidP="00535880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Termo sellado individual. </w:t>
      </w:r>
      <w:r w:rsidRPr="00552003">
        <w:rPr>
          <w:sz w:val="24"/>
          <w:szCs w:val="24"/>
        </w:rPr>
        <w:t>Con plancha de stickers.</w:t>
      </w:r>
    </w:p>
    <w:p w:rsidR="00535880" w:rsidRDefault="00535880" w:rsidP="00535880">
      <w:pPr>
        <w:pStyle w:val="Sinespaciado"/>
        <w:rPr>
          <w:sz w:val="24"/>
          <w:szCs w:val="24"/>
        </w:rPr>
      </w:pPr>
    </w:p>
    <w:p w:rsidR="00F42545" w:rsidRDefault="00F42545" w:rsidP="00F42545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050785" cy="2057400"/>
            <wp:effectExtent l="0" t="0" r="6985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lendario de pared - MONTT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7" t="8158" r="9474" b="10001"/>
                    <a:stretch/>
                  </pic:blipFill>
                  <pic:spPr bwMode="auto">
                    <a:xfrm>
                      <a:off x="0" y="0"/>
                      <a:ext cx="205078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Calendario de pared Montt 2020</w:t>
      </w:r>
    </w:p>
    <w:p w:rsidR="00F42545" w:rsidRPr="00354CE0" w:rsidRDefault="00F42545" w:rsidP="00F42545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F42545" w:rsidRDefault="00F42545" w:rsidP="00F42545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29,7 x 29,7 </w:t>
      </w:r>
      <w:r w:rsidRPr="00F37A8B">
        <w:rPr>
          <w:rFonts w:eastAsia="HGSHeiseiKakugothictaiW3" w:cs="Arial"/>
          <w:sz w:val="24"/>
          <w:szCs w:val="24"/>
        </w:rPr>
        <w:t>c</w:t>
      </w:r>
      <w:r>
        <w:rPr>
          <w:rFonts w:eastAsia="HGSHeiseiKakugothictaiW3" w:cs="Arial"/>
          <w:sz w:val="24"/>
          <w:szCs w:val="24"/>
        </w:rPr>
        <w:t>m</w:t>
      </w:r>
    </w:p>
    <w:p w:rsidR="00F42545" w:rsidRPr="000E72EB" w:rsidRDefault="00F42545" w:rsidP="00F42545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40331</w:t>
      </w:r>
    </w:p>
    <w:p w:rsidR="00F42545" w:rsidRPr="00926BFC" w:rsidRDefault="00F42545" w:rsidP="00F4254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F42545">
        <w:rPr>
          <w:sz w:val="24"/>
          <w:szCs w:val="24"/>
        </w:rPr>
        <w:t>7798071448731</w:t>
      </w:r>
    </w:p>
    <w:p w:rsidR="00F42545" w:rsidRDefault="00F42545" w:rsidP="00F42545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</w:t>
      </w:r>
      <w:r w:rsidRPr="00F37A8B">
        <w:t xml:space="preserve"> </w:t>
      </w:r>
      <w:r>
        <w:rPr>
          <w:sz w:val="24"/>
          <w:szCs w:val="24"/>
        </w:rPr>
        <w:t>$5.874 + IVA</w:t>
      </w:r>
    </w:p>
    <w:p w:rsidR="00535880" w:rsidRDefault="00535880" w:rsidP="00535880">
      <w:pPr>
        <w:pStyle w:val="Sinespaciado"/>
        <w:rPr>
          <w:sz w:val="24"/>
          <w:szCs w:val="24"/>
        </w:rPr>
      </w:pPr>
    </w:p>
    <w:p w:rsidR="00F42545" w:rsidRDefault="00F42545" w:rsidP="00535880">
      <w:pPr>
        <w:pStyle w:val="Sinespaciado"/>
        <w:rPr>
          <w:sz w:val="24"/>
          <w:szCs w:val="24"/>
        </w:rPr>
      </w:pPr>
    </w:p>
    <w:p w:rsidR="00F42545" w:rsidRDefault="00F42545" w:rsidP="00535880">
      <w:pPr>
        <w:pStyle w:val="Sinespaciado"/>
        <w:rPr>
          <w:sz w:val="24"/>
          <w:szCs w:val="24"/>
        </w:rPr>
      </w:pPr>
    </w:p>
    <w:p w:rsidR="00F42545" w:rsidRDefault="00F42545" w:rsidP="00535880">
      <w:pPr>
        <w:pStyle w:val="Sinespaciado"/>
        <w:rPr>
          <w:sz w:val="24"/>
          <w:szCs w:val="24"/>
        </w:rPr>
      </w:pPr>
    </w:p>
    <w:p w:rsidR="00F42545" w:rsidRDefault="00F42545" w:rsidP="00535880">
      <w:pPr>
        <w:pStyle w:val="Sinespaciado"/>
        <w:rPr>
          <w:sz w:val="24"/>
          <w:szCs w:val="24"/>
        </w:rPr>
      </w:pPr>
    </w:p>
    <w:p w:rsidR="00F42545" w:rsidRDefault="00F42545" w:rsidP="00535880">
      <w:pPr>
        <w:pStyle w:val="Sinespaciado"/>
        <w:rPr>
          <w:sz w:val="24"/>
          <w:szCs w:val="24"/>
        </w:rPr>
      </w:pPr>
    </w:p>
    <w:p w:rsidR="00F42545" w:rsidRDefault="00F42545" w:rsidP="00F42545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Termo sellado individual. </w:t>
      </w:r>
      <w:r w:rsidRPr="00552003">
        <w:rPr>
          <w:sz w:val="24"/>
          <w:szCs w:val="24"/>
        </w:rPr>
        <w:t>Con plancha de stickers.</w:t>
      </w:r>
    </w:p>
    <w:p w:rsidR="0055721D" w:rsidRDefault="0055721D" w:rsidP="00F42545">
      <w:pPr>
        <w:pStyle w:val="Sinespaciado"/>
        <w:rPr>
          <w:sz w:val="24"/>
          <w:szCs w:val="24"/>
        </w:rPr>
      </w:pPr>
    </w:p>
    <w:p w:rsidR="0055721D" w:rsidRDefault="0055721D" w:rsidP="0055721D">
      <w:pPr>
        <w:pStyle w:val="Sinespaciado"/>
        <w:rPr>
          <w:b/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038985" cy="2052903"/>
            <wp:effectExtent l="0" t="0" r="0" b="508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alendario de pared - FACIO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4" t="8056" r="9167" b="10000"/>
                    <a:stretch/>
                  </pic:blipFill>
                  <pic:spPr bwMode="auto">
                    <a:xfrm>
                      <a:off x="0" y="0"/>
                      <a:ext cx="2038985" cy="2052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Calendario de pared Sara Facio 2020</w:t>
      </w:r>
    </w:p>
    <w:p w:rsidR="0055721D" w:rsidRPr="00354CE0" w:rsidRDefault="0055721D" w:rsidP="0055721D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Páginas: 24</w:t>
      </w:r>
    </w:p>
    <w:p w:rsidR="0055721D" w:rsidRDefault="0055721D" w:rsidP="0055721D">
      <w:pPr>
        <w:spacing w:after="0"/>
        <w:rPr>
          <w:rFonts w:eastAsia="HGSHeiseiKakugothictaiW3" w:cs="Arial"/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29,7 x 29,7 </w:t>
      </w:r>
      <w:r w:rsidRPr="00F37A8B">
        <w:rPr>
          <w:rFonts w:eastAsia="HGSHeiseiKakugothictaiW3" w:cs="Arial"/>
          <w:sz w:val="24"/>
          <w:szCs w:val="24"/>
        </w:rPr>
        <w:t>c</w:t>
      </w:r>
      <w:r>
        <w:rPr>
          <w:rFonts w:eastAsia="HGSHeiseiKakugothictaiW3" w:cs="Arial"/>
          <w:sz w:val="24"/>
          <w:szCs w:val="24"/>
        </w:rPr>
        <w:t>m</w:t>
      </w:r>
    </w:p>
    <w:p w:rsidR="0055721D" w:rsidRPr="000E72EB" w:rsidRDefault="0055721D" w:rsidP="0055721D">
      <w:pPr>
        <w:spacing w:after="0"/>
        <w:rPr>
          <w:rFonts w:eastAsia="HGSHeiseiKakugothictaiW3" w:cs="Arial"/>
          <w:sz w:val="24"/>
          <w:szCs w:val="24"/>
        </w:rPr>
      </w:pPr>
      <w:r>
        <w:rPr>
          <w:sz w:val="24"/>
          <w:szCs w:val="24"/>
        </w:rPr>
        <w:t>Cód. interno: 40332</w:t>
      </w:r>
    </w:p>
    <w:p w:rsidR="0055721D" w:rsidRPr="00926BFC" w:rsidRDefault="0055721D" w:rsidP="0055721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55721D">
        <w:rPr>
          <w:sz w:val="24"/>
          <w:szCs w:val="24"/>
        </w:rPr>
        <w:t>7798071448755</w:t>
      </w:r>
    </w:p>
    <w:p w:rsidR="0055721D" w:rsidRDefault="0055721D" w:rsidP="0055721D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>recio:</w:t>
      </w:r>
      <w:r w:rsidRPr="00F37A8B">
        <w:t xml:space="preserve"> </w:t>
      </w:r>
      <w:r>
        <w:rPr>
          <w:sz w:val="24"/>
          <w:szCs w:val="24"/>
        </w:rPr>
        <w:t>$5.874 + IVA</w:t>
      </w:r>
    </w:p>
    <w:p w:rsidR="0055721D" w:rsidRDefault="0055721D" w:rsidP="0055721D">
      <w:pPr>
        <w:pStyle w:val="Sinespaciado"/>
        <w:rPr>
          <w:sz w:val="24"/>
          <w:szCs w:val="24"/>
        </w:rPr>
      </w:pPr>
    </w:p>
    <w:p w:rsidR="0055721D" w:rsidRDefault="0055721D" w:rsidP="0055721D">
      <w:pPr>
        <w:pStyle w:val="Sinespaciado"/>
        <w:rPr>
          <w:sz w:val="24"/>
          <w:szCs w:val="24"/>
        </w:rPr>
      </w:pPr>
    </w:p>
    <w:p w:rsidR="0055721D" w:rsidRDefault="0055721D" w:rsidP="0055721D">
      <w:pPr>
        <w:pStyle w:val="Sinespaciado"/>
        <w:rPr>
          <w:sz w:val="24"/>
          <w:szCs w:val="24"/>
        </w:rPr>
      </w:pPr>
    </w:p>
    <w:p w:rsidR="0055721D" w:rsidRDefault="0055721D" w:rsidP="0055721D">
      <w:pPr>
        <w:pStyle w:val="Sinespaciado"/>
        <w:rPr>
          <w:sz w:val="24"/>
          <w:szCs w:val="24"/>
        </w:rPr>
      </w:pPr>
    </w:p>
    <w:p w:rsidR="0055721D" w:rsidRDefault="0055721D" w:rsidP="0055721D">
      <w:pPr>
        <w:pStyle w:val="Sinespaciado"/>
        <w:rPr>
          <w:sz w:val="24"/>
          <w:szCs w:val="24"/>
        </w:rPr>
      </w:pPr>
    </w:p>
    <w:p w:rsidR="0055721D" w:rsidRDefault="0055721D" w:rsidP="0055721D">
      <w:pPr>
        <w:pStyle w:val="Sinespaciado"/>
        <w:rPr>
          <w:sz w:val="24"/>
          <w:szCs w:val="24"/>
        </w:rPr>
      </w:pPr>
    </w:p>
    <w:p w:rsidR="0055721D" w:rsidRDefault="0055721D" w:rsidP="0055721D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Termo sellado individual. </w:t>
      </w:r>
      <w:r w:rsidRPr="00552003">
        <w:rPr>
          <w:sz w:val="24"/>
          <w:szCs w:val="24"/>
        </w:rPr>
        <w:t>Con plancha de stickers.</w:t>
      </w:r>
    </w:p>
    <w:p w:rsidR="0055721D" w:rsidRDefault="0055721D" w:rsidP="0055721D">
      <w:pPr>
        <w:pStyle w:val="Sinespaciado"/>
        <w:rPr>
          <w:sz w:val="24"/>
          <w:szCs w:val="24"/>
        </w:rPr>
      </w:pPr>
    </w:p>
    <w:p w:rsidR="00F42545" w:rsidRDefault="00F42545" w:rsidP="00535880">
      <w:pPr>
        <w:pStyle w:val="Sinespaciado"/>
        <w:rPr>
          <w:sz w:val="24"/>
          <w:szCs w:val="24"/>
        </w:rPr>
      </w:pPr>
    </w:p>
    <w:p w:rsidR="00535880" w:rsidRDefault="00535880" w:rsidP="00535880">
      <w:pPr>
        <w:pStyle w:val="Sinespaciado"/>
        <w:rPr>
          <w:sz w:val="24"/>
          <w:szCs w:val="24"/>
        </w:rPr>
      </w:pPr>
    </w:p>
    <w:p w:rsidR="006A7AE3" w:rsidRDefault="006A7AE3" w:rsidP="006A7AE3">
      <w:pPr>
        <w:pStyle w:val="Sinespaciado"/>
        <w:rPr>
          <w:sz w:val="24"/>
          <w:szCs w:val="24"/>
        </w:rPr>
      </w:pPr>
    </w:p>
    <w:p w:rsidR="006A7AE3" w:rsidRDefault="006A7AE3" w:rsidP="006A7AE3">
      <w:pPr>
        <w:pStyle w:val="Sinespaciado"/>
        <w:rPr>
          <w:sz w:val="24"/>
          <w:szCs w:val="24"/>
        </w:rPr>
      </w:pPr>
    </w:p>
    <w:p w:rsidR="002F670A" w:rsidRDefault="002F670A" w:rsidP="00313589">
      <w:pPr>
        <w:pStyle w:val="Sinespaciado"/>
        <w:rPr>
          <w:sz w:val="24"/>
          <w:szCs w:val="24"/>
        </w:rPr>
      </w:pPr>
    </w:p>
    <w:p w:rsidR="00313589" w:rsidRDefault="00313589" w:rsidP="00313589">
      <w:pPr>
        <w:pStyle w:val="Sinespaciado"/>
        <w:rPr>
          <w:sz w:val="24"/>
          <w:szCs w:val="24"/>
        </w:rPr>
      </w:pPr>
    </w:p>
    <w:p w:rsidR="00313589" w:rsidRDefault="00313589" w:rsidP="00313589">
      <w:pPr>
        <w:pStyle w:val="Sinespaciado"/>
        <w:rPr>
          <w:sz w:val="24"/>
          <w:szCs w:val="24"/>
        </w:rPr>
      </w:pPr>
    </w:p>
    <w:p w:rsidR="00313589" w:rsidRDefault="00313589" w:rsidP="00313589">
      <w:pPr>
        <w:pStyle w:val="Sinespaciado"/>
        <w:rPr>
          <w:sz w:val="24"/>
          <w:szCs w:val="24"/>
        </w:rPr>
      </w:pPr>
    </w:p>
    <w:p w:rsidR="00313589" w:rsidRDefault="00313589" w:rsidP="00313589">
      <w:pPr>
        <w:pStyle w:val="Sinespaciado"/>
        <w:rPr>
          <w:sz w:val="24"/>
          <w:szCs w:val="24"/>
        </w:rPr>
      </w:pPr>
    </w:p>
    <w:p w:rsidR="00313589" w:rsidRDefault="00313589" w:rsidP="00313589">
      <w:pPr>
        <w:pStyle w:val="Sinespaciado"/>
        <w:rPr>
          <w:sz w:val="24"/>
          <w:szCs w:val="24"/>
        </w:rPr>
      </w:pPr>
    </w:p>
    <w:p w:rsidR="000C248F" w:rsidRPr="000E72EB" w:rsidRDefault="000C248F" w:rsidP="00FC4ED8">
      <w:pPr>
        <w:pStyle w:val="Sinespaciado"/>
        <w:jc w:val="both"/>
        <w:rPr>
          <w:sz w:val="24"/>
          <w:szCs w:val="24"/>
        </w:rPr>
      </w:pPr>
    </w:p>
    <w:sectPr w:rsidR="000C248F" w:rsidRPr="000E72EB" w:rsidSect="00B4229B">
      <w:type w:val="continuous"/>
      <w:pgSz w:w="12240" w:h="15840"/>
      <w:pgMar w:top="56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HeiseiKakugothictaiW3">
    <w:altName w:val="Arial Unicode MS"/>
    <w:charset w:val="80"/>
    <w:family w:val="modern"/>
    <w:pitch w:val="variable"/>
    <w:sig w:usb0="00000000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E2"/>
    <w:rsid w:val="0000199C"/>
    <w:rsid w:val="00001EEC"/>
    <w:rsid w:val="000107F6"/>
    <w:rsid w:val="00013AD2"/>
    <w:rsid w:val="000219C5"/>
    <w:rsid w:val="00022B18"/>
    <w:rsid w:val="00027969"/>
    <w:rsid w:val="00031DFC"/>
    <w:rsid w:val="00036380"/>
    <w:rsid w:val="0004199D"/>
    <w:rsid w:val="00052743"/>
    <w:rsid w:val="0005467F"/>
    <w:rsid w:val="00056AD3"/>
    <w:rsid w:val="00056DF4"/>
    <w:rsid w:val="00057043"/>
    <w:rsid w:val="00060EE7"/>
    <w:rsid w:val="00062870"/>
    <w:rsid w:val="000647CB"/>
    <w:rsid w:val="00075F02"/>
    <w:rsid w:val="000800E5"/>
    <w:rsid w:val="00081C54"/>
    <w:rsid w:val="000829F2"/>
    <w:rsid w:val="00084EAC"/>
    <w:rsid w:val="00086097"/>
    <w:rsid w:val="00087158"/>
    <w:rsid w:val="00092576"/>
    <w:rsid w:val="000A58D8"/>
    <w:rsid w:val="000A6B6D"/>
    <w:rsid w:val="000A7CF2"/>
    <w:rsid w:val="000B2848"/>
    <w:rsid w:val="000B3389"/>
    <w:rsid w:val="000B3E33"/>
    <w:rsid w:val="000C2478"/>
    <w:rsid w:val="000C248F"/>
    <w:rsid w:val="000C7B95"/>
    <w:rsid w:val="000D0D66"/>
    <w:rsid w:val="000D1D34"/>
    <w:rsid w:val="000E72EB"/>
    <w:rsid w:val="000E769B"/>
    <w:rsid w:val="000F0CA9"/>
    <w:rsid w:val="000F6689"/>
    <w:rsid w:val="000F727A"/>
    <w:rsid w:val="000F7E4D"/>
    <w:rsid w:val="00101BFE"/>
    <w:rsid w:val="00102D6D"/>
    <w:rsid w:val="00104D01"/>
    <w:rsid w:val="001069C6"/>
    <w:rsid w:val="0011751F"/>
    <w:rsid w:val="00123A31"/>
    <w:rsid w:val="00127AF4"/>
    <w:rsid w:val="001325C1"/>
    <w:rsid w:val="001338E9"/>
    <w:rsid w:val="00144F08"/>
    <w:rsid w:val="00145483"/>
    <w:rsid w:val="00151D50"/>
    <w:rsid w:val="00152C19"/>
    <w:rsid w:val="00155BB8"/>
    <w:rsid w:val="0016419C"/>
    <w:rsid w:val="001669C8"/>
    <w:rsid w:val="001676B6"/>
    <w:rsid w:val="00170AF5"/>
    <w:rsid w:val="00185AFD"/>
    <w:rsid w:val="001925A1"/>
    <w:rsid w:val="001A4AE8"/>
    <w:rsid w:val="001A65B3"/>
    <w:rsid w:val="001B405C"/>
    <w:rsid w:val="001D15DE"/>
    <w:rsid w:val="001D1F8E"/>
    <w:rsid w:val="001D5A53"/>
    <w:rsid w:val="001E2DAC"/>
    <w:rsid w:val="001E4450"/>
    <w:rsid w:val="001E7F73"/>
    <w:rsid w:val="001F0AC3"/>
    <w:rsid w:val="001F37E0"/>
    <w:rsid w:val="001F3AA1"/>
    <w:rsid w:val="001F3C7A"/>
    <w:rsid w:val="001F407C"/>
    <w:rsid w:val="001F743A"/>
    <w:rsid w:val="001F75E2"/>
    <w:rsid w:val="00200101"/>
    <w:rsid w:val="00201852"/>
    <w:rsid w:val="00206A8B"/>
    <w:rsid w:val="00206C32"/>
    <w:rsid w:val="00207153"/>
    <w:rsid w:val="00212127"/>
    <w:rsid w:val="002124FE"/>
    <w:rsid w:val="0021728B"/>
    <w:rsid w:val="002179D6"/>
    <w:rsid w:val="00220078"/>
    <w:rsid w:val="00221E06"/>
    <w:rsid w:val="00222936"/>
    <w:rsid w:val="00227D5F"/>
    <w:rsid w:val="00241C51"/>
    <w:rsid w:val="002436F1"/>
    <w:rsid w:val="00244B18"/>
    <w:rsid w:val="0024520C"/>
    <w:rsid w:val="002624DF"/>
    <w:rsid w:val="00263E6B"/>
    <w:rsid w:val="002644DE"/>
    <w:rsid w:val="00264745"/>
    <w:rsid w:val="002653D0"/>
    <w:rsid w:val="0026540A"/>
    <w:rsid w:val="00271401"/>
    <w:rsid w:val="002728C5"/>
    <w:rsid w:val="0027369B"/>
    <w:rsid w:val="00274297"/>
    <w:rsid w:val="002770B0"/>
    <w:rsid w:val="00277E39"/>
    <w:rsid w:val="0028297F"/>
    <w:rsid w:val="00284870"/>
    <w:rsid w:val="00286876"/>
    <w:rsid w:val="0029212F"/>
    <w:rsid w:val="00293D2D"/>
    <w:rsid w:val="002A7E8C"/>
    <w:rsid w:val="002B1334"/>
    <w:rsid w:val="002B412F"/>
    <w:rsid w:val="002B665F"/>
    <w:rsid w:val="002B783B"/>
    <w:rsid w:val="002C2415"/>
    <w:rsid w:val="002C3991"/>
    <w:rsid w:val="002C6954"/>
    <w:rsid w:val="002D05F7"/>
    <w:rsid w:val="002D1561"/>
    <w:rsid w:val="002D30B9"/>
    <w:rsid w:val="002D5290"/>
    <w:rsid w:val="002E0F88"/>
    <w:rsid w:val="002E4EA1"/>
    <w:rsid w:val="002E52FE"/>
    <w:rsid w:val="002F24EE"/>
    <w:rsid w:val="002F670A"/>
    <w:rsid w:val="00307EB1"/>
    <w:rsid w:val="00313589"/>
    <w:rsid w:val="00313B4E"/>
    <w:rsid w:val="00313C7B"/>
    <w:rsid w:val="00324B22"/>
    <w:rsid w:val="00324C20"/>
    <w:rsid w:val="00333142"/>
    <w:rsid w:val="00333ACB"/>
    <w:rsid w:val="00335B54"/>
    <w:rsid w:val="0034152B"/>
    <w:rsid w:val="00342F76"/>
    <w:rsid w:val="00353733"/>
    <w:rsid w:val="00354BD6"/>
    <w:rsid w:val="00354CE0"/>
    <w:rsid w:val="00355197"/>
    <w:rsid w:val="0036088D"/>
    <w:rsid w:val="0036122B"/>
    <w:rsid w:val="00370EC1"/>
    <w:rsid w:val="0037235B"/>
    <w:rsid w:val="00376DAE"/>
    <w:rsid w:val="0038030E"/>
    <w:rsid w:val="003841C0"/>
    <w:rsid w:val="003910B0"/>
    <w:rsid w:val="0039167A"/>
    <w:rsid w:val="00393B0F"/>
    <w:rsid w:val="003948D8"/>
    <w:rsid w:val="003954C6"/>
    <w:rsid w:val="00395783"/>
    <w:rsid w:val="00395CB1"/>
    <w:rsid w:val="00396446"/>
    <w:rsid w:val="00396BBE"/>
    <w:rsid w:val="003A1E17"/>
    <w:rsid w:val="003A7A51"/>
    <w:rsid w:val="003B6928"/>
    <w:rsid w:val="003C2C38"/>
    <w:rsid w:val="003D0ABC"/>
    <w:rsid w:val="003D20C7"/>
    <w:rsid w:val="003D20D0"/>
    <w:rsid w:val="003D21D6"/>
    <w:rsid w:val="003E041B"/>
    <w:rsid w:val="003E37DA"/>
    <w:rsid w:val="003F1402"/>
    <w:rsid w:val="003F1D92"/>
    <w:rsid w:val="003F57E6"/>
    <w:rsid w:val="003F6D44"/>
    <w:rsid w:val="00403C13"/>
    <w:rsid w:val="00405ACA"/>
    <w:rsid w:val="0040636F"/>
    <w:rsid w:val="004105BC"/>
    <w:rsid w:val="00411CF9"/>
    <w:rsid w:val="00412E06"/>
    <w:rsid w:val="004158E7"/>
    <w:rsid w:val="00415BEE"/>
    <w:rsid w:val="0043673A"/>
    <w:rsid w:val="004367D8"/>
    <w:rsid w:val="00443A6A"/>
    <w:rsid w:val="00444424"/>
    <w:rsid w:val="00446C62"/>
    <w:rsid w:val="00453809"/>
    <w:rsid w:val="004567CE"/>
    <w:rsid w:val="004569DC"/>
    <w:rsid w:val="00461332"/>
    <w:rsid w:val="0046367E"/>
    <w:rsid w:val="00466159"/>
    <w:rsid w:val="004678FD"/>
    <w:rsid w:val="00470C54"/>
    <w:rsid w:val="004712C2"/>
    <w:rsid w:val="00472F5B"/>
    <w:rsid w:val="00475229"/>
    <w:rsid w:val="00481347"/>
    <w:rsid w:val="004815F2"/>
    <w:rsid w:val="004832AD"/>
    <w:rsid w:val="004854B6"/>
    <w:rsid w:val="004860A2"/>
    <w:rsid w:val="004914F5"/>
    <w:rsid w:val="004934DE"/>
    <w:rsid w:val="004A313A"/>
    <w:rsid w:val="004A794C"/>
    <w:rsid w:val="004A7E14"/>
    <w:rsid w:val="004B1757"/>
    <w:rsid w:val="004B5562"/>
    <w:rsid w:val="004B6E74"/>
    <w:rsid w:val="004B7140"/>
    <w:rsid w:val="004C2BB2"/>
    <w:rsid w:val="004C5F85"/>
    <w:rsid w:val="004C76F8"/>
    <w:rsid w:val="004D110A"/>
    <w:rsid w:val="004D456A"/>
    <w:rsid w:val="004D4AE2"/>
    <w:rsid w:val="004D7954"/>
    <w:rsid w:val="004E0CDA"/>
    <w:rsid w:val="004E1CE0"/>
    <w:rsid w:val="004E417C"/>
    <w:rsid w:val="004E512A"/>
    <w:rsid w:val="004F3DE5"/>
    <w:rsid w:val="005053E7"/>
    <w:rsid w:val="005145BE"/>
    <w:rsid w:val="0051787B"/>
    <w:rsid w:val="005200B0"/>
    <w:rsid w:val="00524677"/>
    <w:rsid w:val="0053119C"/>
    <w:rsid w:val="005320A8"/>
    <w:rsid w:val="00532108"/>
    <w:rsid w:val="00535880"/>
    <w:rsid w:val="00537E1E"/>
    <w:rsid w:val="00540C4B"/>
    <w:rsid w:val="00540E3E"/>
    <w:rsid w:val="005511BB"/>
    <w:rsid w:val="00552003"/>
    <w:rsid w:val="00553A59"/>
    <w:rsid w:val="005558F3"/>
    <w:rsid w:val="005559A2"/>
    <w:rsid w:val="005559BE"/>
    <w:rsid w:val="0055721D"/>
    <w:rsid w:val="00557734"/>
    <w:rsid w:val="005615DF"/>
    <w:rsid w:val="00564461"/>
    <w:rsid w:val="005647B3"/>
    <w:rsid w:val="00565F3D"/>
    <w:rsid w:val="00567D2B"/>
    <w:rsid w:val="005717C2"/>
    <w:rsid w:val="00577426"/>
    <w:rsid w:val="00587852"/>
    <w:rsid w:val="005912C8"/>
    <w:rsid w:val="00593604"/>
    <w:rsid w:val="00596ACB"/>
    <w:rsid w:val="00596B29"/>
    <w:rsid w:val="005A0928"/>
    <w:rsid w:val="005A0B9F"/>
    <w:rsid w:val="005B16D6"/>
    <w:rsid w:val="005B1CE2"/>
    <w:rsid w:val="005B5A18"/>
    <w:rsid w:val="005C2A48"/>
    <w:rsid w:val="005C51A9"/>
    <w:rsid w:val="005E24C8"/>
    <w:rsid w:val="005E2886"/>
    <w:rsid w:val="005E3B27"/>
    <w:rsid w:val="005F2498"/>
    <w:rsid w:val="005F2E50"/>
    <w:rsid w:val="006004F6"/>
    <w:rsid w:val="006041F0"/>
    <w:rsid w:val="00604A7F"/>
    <w:rsid w:val="00613F3E"/>
    <w:rsid w:val="00615250"/>
    <w:rsid w:val="0061629F"/>
    <w:rsid w:val="00616E4B"/>
    <w:rsid w:val="0061708E"/>
    <w:rsid w:val="00623217"/>
    <w:rsid w:val="00630EE1"/>
    <w:rsid w:val="0064030C"/>
    <w:rsid w:val="006421B4"/>
    <w:rsid w:val="00644DDE"/>
    <w:rsid w:val="00645D10"/>
    <w:rsid w:val="006467FB"/>
    <w:rsid w:val="00652AE7"/>
    <w:rsid w:val="00665F31"/>
    <w:rsid w:val="00666CCD"/>
    <w:rsid w:val="0067150D"/>
    <w:rsid w:val="006733C2"/>
    <w:rsid w:val="0067474F"/>
    <w:rsid w:val="0067781B"/>
    <w:rsid w:val="00677EBC"/>
    <w:rsid w:val="00683AAE"/>
    <w:rsid w:val="00691AE6"/>
    <w:rsid w:val="006A3A05"/>
    <w:rsid w:val="006A7AE3"/>
    <w:rsid w:val="006B0B01"/>
    <w:rsid w:val="006B1715"/>
    <w:rsid w:val="006B3A72"/>
    <w:rsid w:val="006B4F0E"/>
    <w:rsid w:val="006B7002"/>
    <w:rsid w:val="006D219E"/>
    <w:rsid w:val="006D2EB9"/>
    <w:rsid w:val="006D439E"/>
    <w:rsid w:val="006E2BE5"/>
    <w:rsid w:val="006E3304"/>
    <w:rsid w:val="006E3949"/>
    <w:rsid w:val="006E6C2A"/>
    <w:rsid w:val="006E714F"/>
    <w:rsid w:val="006F01A1"/>
    <w:rsid w:val="006F2B8E"/>
    <w:rsid w:val="006F41A4"/>
    <w:rsid w:val="006F6011"/>
    <w:rsid w:val="006F6AFB"/>
    <w:rsid w:val="006F7D3D"/>
    <w:rsid w:val="007035EE"/>
    <w:rsid w:val="00703AD9"/>
    <w:rsid w:val="00706FD1"/>
    <w:rsid w:val="00710979"/>
    <w:rsid w:val="0071339D"/>
    <w:rsid w:val="007144C6"/>
    <w:rsid w:val="007203A5"/>
    <w:rsid w:val="0072289D"/>
    <w:rsid w:val="00723D16"/>
    <w:rsid w:val="0072474E"/>
    <w:rsid w:val="007254DA"/>
    <w:rsid w:val="00732163"/>
    <w:rsid w:val="0073515C"/>
    <w:rsid w:val="00741950"/>
    <w:rsid w:val="007443FF"/>
    <w:rsid w:val="00744A18"/>
    <w:rsid w:val="007503A0"/>
    <w:rsid w:val="00750946"/>
    <w:rsid w:val="0075101F"/>
    <w:rsid w:val="00755213"/>
    <w:rsid w:val="00760691"/>
    <w:rsid w:val="007624CC"/>
    <w:rsid w:val="00764709"/>
    <w:rsid w:val="00765631"/>
    <w:rsid w:val="007725A7"/>
    <w:rsid w:val="00782B25"/>
    <w:rsid w:val="0078626E"/>
    <w:rsid w:val="00787F8D"/>
    <w:rsid w:val="00792D99"/>
    <w:rsid w:val="00797422"/>
    <w:rsid w:val="007A015F"/>
    <w:rsid w:val="007A0BF5"/>
    <w:rsid w:val="007A182F"/>
    <w:rsid w:val="007A6F68"/>
    <w:rsid w:val="007B0BB8"/>
    <w:rsid w:val="007B0C02"/>
    <w:rsid w:val="007B3677"/>
    <w:rsid w:val="007B4FC0"/>
    <w:rsid w:val="007B6588"/>
    <w:rsid w:val="007C7662"/>
    <w:rsid w:val="007D4CE6"/>
    <w:rsid w:val="007D7F23"/>
    <w:rsid w:val="007E289F"/>
    <w:rsid w:val="007E39CA"/>
    <w:rsid w:val="007E416D"/>
    <w:rsid w:val="007F7EA1"/>
    <w:rsid w:val="00804610"/>
    <w:rsid w:val="008109E1"/>
    <w:rsid w:val="008135D0"/>
    <w:rsid w:val="00814674"/>
    <w:rsid w:val="00820946"/>
    <w:rsid w:val="00825AC3"/>
    <w:rsid w:val="008271B6"/>
    <w:rsid w:val="00833A2E"/>
    <w:rsid w:val="008418D5"/>
    <w:rsid w:val="0084787F"/>
    <w:rsid w:val="00847A44"/>
    <w:rsid w:val="00847D4F"/>
    <w:rsid w:val="00851484"/>
    <w:rsid w:val="00852AB0"/>
    <w:rsid w:val="00853A6F"/>
    <w:rsid w:val="0086206A"/>
    <w:rsid w:val="00862A7A"/>
    <w:rsid w:val="00865693"/>
    <w:rsid w:val="00870687"/>
    <w:rsid w:val="00871870"/>
    <w:rsid w:val="008724CD"/>
    <w:rsid w:val="00872655"/>
    <w:rsid w:val="00874A02"/>
    <w:rsid w:val="00880E18"/>
    <w:rsid w:val="00881767"/>
    <w:rsid w:val="00882472"/>
    <w:rsid w:val="00883FB7"/>
    <w:rsid w:val="0088670D"/>
    <w:rsid w:val="00893554"/>
    <w:rsid w:val="00893CEA"/>
    <w:rsid w:val="0089779E"/>
    <w:rsid w:val="008B1808"/>
    <w:rsid w:val="008B22EB"/>
    <w:rsid w:val="008B36A4"/>
    <w:rsid w:val="008B37EE"/>
    <w:rsid w:val="008B3E23"/>
    <w:rsid w:val="008B644C"/>
    <w:rsid w:val="008C23D2"/>
    <w:rsid w:val="008C24AA"/>
    <w:rsid w:val="008C3C5B"/>
    <w:rsid w:val="008C6ED1"/>
    <w:rsid w:val="008C72D3"/>
    <w:rsid w:val="008D3406"/>
    <w:rsid w:val="008D4196"/>
    <w:rsid w:val="008D41D8"/>
    <w:rsid w:val="008E1D00"/>
    <w:rsid w:val="008E4705"/>
    <w:rsid w:val="008E4F3A"/>
    <w:rsid w:val="008F140A"/>
    <w:rsid w:val="008F1E5E"/>
    <w:rsid w:val="008F23C7"/>
    <w:rsid w:val="008F31CC"/>
    <w:rsid w:val="008F5D68"/>
    <w:rsid w:val="008F62E4"/>
    <w:rsid w:val="008F7D34"/>
    <w:rsid w:val="00900DE0"/>
    <w:rsid w:val="009026C0"/>
    <w:rsid w:val="00904C81"/>
    <w:rsid w:val="00913A51"/>
    <w:rsid w:val="00917DF8"/>
    <w:rsid w:val="00921F3D"/>
    <w:rsid w:val="00926083"/>
    <w:rsid w:val="00926BFC"/>
    <w:rsid w:val="00927351"/>
    <w:rsid w:val="00937E9D"/>
    <w:rsid w:val="00940710"/>
    <w:rsid w:val="00940C94"/>
    <w:rsid w:val="0094220E"/>
    <w:rsid w:val="009426F7"/>
    <w:rsid w:val="00947A64"/>
    <w:rsid w:val="00947C79"/>
    <w:rsid w:val="00953CD6"/>
    <w:rsid w:val="009543C0"/>
    <w:rsid w:val="0095731E"/>
    <w:rsid w:val="00963E46"/>
    <w:rsid w:val="00965717"/>
    <w:rsid w:val="00966AC6"/>
    <w:rsid w:val="00971F3D"/>
    <w:rsid w:val="00973158"/>
    <w:rsid w:val="00976B32"/>
    <w:rsid w:val="009814AE"/>
    <w:rsid w:val="009816C5"/>
    <w:rsid w:val="00984CFA"/>
    <w:rsid w:val="0099059E"/>
    <w:rsid w:val="0099093D"/>
    <w:rsid w:val="009943C5"/>
    <w:rsid w:val="00995047"/>
    <w:rsid w:val="009A652C"/>
    <w:rsid w:val="009B024D"/>
    <w:rsid w:val="009B2769"/>
    <w:rsid w:val="009C3595"/>
    <w:rsid w:val="009C68E6"/>
    <w:rsid w:val="009C7F04"/>
    <w:rsid w:val="009D003B"/>
    <w:rsid w:val="009D4A57"/>
    <w:rsid w:val="009D5800"/>
    <w:rsid w:val="009D6BA3"/>
    <w:rsid w:val="009E46A8"/>
    <w:rsid w:val="009E47D0"/>
    <w:rsid w:val="009F0FBE"/>
    <w:rsid w:val="009F19FA"/>
    <w:rsid w:val="00A06447"/>
    <w:rsid w:val="00A0745A"/>
    <w:rsid w:val="00A1144F"/>
    <w:rsid w:val="00A17D7B"/>
    <w:rsid w:val="00A21A25"/>
    <w:rsid w:val="00A31F6B"/>
    <w:rsid w:val="00A35D47"/>
    <w:rsid w:val="00A40910"/>
    <w:rsid w:val="00A47B7A"/>
    <w:rsid w:val="00A47C12"/>
    <w:rsid w:val="00A5188B"/>
    <w:rsid w:val="00A61C21"/>
    <w:rsid w:val="00A70341"/>
    <w:rsid w:val="00A70869"/>
    <w:rsid w:val="00A71845"/>
    <w:rsid w:val="00A71D11"/>
    <w:rsid w:val="00A84BFB"/>
    <w:rsid w:val="00A85948"/>
    <w:rsid w:val="00A9281E"/>
    <w:rsid w:val="00AA41D7"/>
    <w:rsid w:val="00AA4DCF"/>
    <w:rsid w:val="00AA5A9A"/>
    <w:rsid w:val="00AA5AA8"/>
    <w:rsid w:val="00AA7116"/>
    <w:rsid w:val="00AB217D"/>
    <w:rsid w:val="00AB51F1"/>
    <w:rsid w:val="00AB5CDC"/>
    <w:rsid w:val="00AB7A6F"/>
    <w:rsid w:val="00AC0C0B"/>
    <w:rsid w:val="00AC5F13"/>
    <w:rsid w:val="00AC7289"/>
    <w:rsid w:val="00AD1ED2"/>
    <w:rsid w:val="00AD68FA"/>
    <w:rsid w:val="00AD7E1C"/>
    <w:rsid w:val="00AE12D9"/>
    <w:rsid w:val="00AE2D3D"/>
    <w:rsid w:val="00AE36DF"/>
    <w:rsid w:val="00AE46C6"/>
    <w:rsid w:val="00AE5352"/>
    <w:rsid w:val="00AF0268"/>
    <w:rsid w:val="00AF3BB4"/>
    <w:rsid w:val="00AF43D5"/>
    <w:rsid w:val="00AF656F"/>
    <w:rsid w:val="00B05C3C"/>
    <w:rsid w:val="00B13878"/>
    <w:rsid w:val="00B14C98"/>
    <w:rsid w:val="00B25CC6"/>
    <w:rsid w:val="00B27B20"/>
    <w:rsid w:val="00B3155C"/>
    <w:rsid w:val="00B33842"/>
    <w:rsid w:val="00B35EBC"/>
    <w:rsid w:val="00B37055"/>
    <w:rsid w:val="00B4229B"/>
    <w:rsid w:val="00B456FF"/>
    <w:rsid w:val="00B46CF9"/>
    <w:rsid w:val="00B53EED"/>
    <w:rsid w:val="00B54314"/>
    <w:rsid w:val="00B55BC3"/>
    <w:rsid w:val="00B60CD3"/>
    <w:rsid w:val="00B62CCF"/>
    <w:rsid w:val="00B673B3"/>
    <w:rsid w:val="00B70298"/>
    <w:rsid w:val="00B759A8"/>
    <w:rsid w:val="00B83450"/>
    <w:rsid w:val="00B8358B"/>
    <w:rsid w:val="00B84E7A"/>
    <w:rsid w:val="00B922C1"/>
    <w:rsid w:val="00B94E10"/>
    <w:rsid w:val="00B978A2"/>
    <w:rsid w:val="00BA21E4"/>
    <w:rsid w:val="00BA778D"/>
    <w:rsid w:val="00BA7EEA"/>
    <w:rsid w:val="00BB1A54"/>
    <w:rsid w:val="00BB76B8"/>
    <w:rsid w:val="00BC09C1"/>
    <w:rsid w:val="00BC33D0"/>
    <w:rsid w:val="00BC3758"/>
    <w:rsid w:val="00BC4A83"/>
    <w:rsid w:val="00BD1F60"/>
    <w:rsid w:val="00BE1B0B"/>
    <w:rsid w:val="00BE5982"/>
    <w:rsid w:val="00BE5D40"/>
    <w:rsid w:val="00BE68F6"/>
    <w:rsid w:val="00BE6FB4"/>
    <w:rsid w:val="00BF1AAB"/>
    <w:rsid w:val="00BF1E7D"/>
    <w:rsid w:val="00BF628A"/>
    <w:rsid w:val="00BF7BCB"/>
    <w:rsid w:val="00BF7BF1"/>
    <w:rsid w:val="00C061FF"/>
    <w:rsid w:val="00C078CB"/>
    <w:rsid w:val="00C22301"/>
    <w:rsid w:val="00C30F11"/>
    <w:rsid w:val="00C42D7C"/>
    <w:rsid w:val="00C437ED"/>
    <w:rsid w:val="00C43C53"/>
    <w:rsid w:val="00C43E5D"/>
    <w:rsid w:val="00C50CC0"/>
    <w:rsid w:val="00C55AB7"/>
    <w:rsid w:val="00C57CFA"/>
    <w:rsid w:val="00C62390"/>
    <w:rsid w:val="00C72434"/>
    <w:rsid w:val="00C81661"/>
    <w:rsid w:val="00C86EDB"/>
    <w:rsid w:val="00C9698B"/>
    <w:rsid w:val="00CA253D"/>
    <w:rsid w:val="00CA3898"/>
    <w:rsid w:val="00CA6F99"/>
    <w:rsid w:val="00CB4A37"/>
    <w:rsid w:val="00CB6EC1"/>
    <w:rsid w:val="00CD26C6"/>
    <w:rsid w:val="00CD4084"/>
    <w:rsid w:val="00CD56BA"/>
    <w:rsid w:val="00CD77F8"/>
    <w:rsid w:val="00CF01D7"/>
    <w:rsid w:val="00CF7608"/>
    <w:rsid w:val="00CF7F75"/>
    <w:rsid w:val="00D01835"/>
    <w:rsid w:val="00D04F3A"/>
    <w:rsid w:val="00D07ADF"/>
    <w:rsid w:val="00D12715"/>
    <w:rsid w:val="00D1339C"/>
    <w:rsid w:val="00D175F7"/>
    <w:rsid w:val="00D238FD"/>
    <w:rsid w:val="00D26B90"/>
    <w:rsid w:val="00D27968"/>
    <w:rsid w:val="00D30CBB"/>
    <w:rsid w:val="00D33FBF"/>
    <w:rsid w:val="00D34846"/>
    <w:rsid w:val="00D3593E"/>
    <w:rsid w:val="00D369CE"/>
    <w:rsid w:val="00D443F6"/>
    <w:rsid w:val="00D46460"/>
    <w:rsid w:val="00D47669"/>
    <w:rsid w:val="00D51D3F"/>
    <w:rsid w:val="00D51E85"/>
    <w:rsid w:val="00D54EAE"/>
    <w:rsid w:val="00D62910"/>
    <w:rsid w:val="00D665D4"/>
    <w:rsid w:val="00D67003"/>
    <w:rsid w:val="00D70808"/>
    <w:rsid w:val="00D714F8"/>
    <w:rsid w:val="00D72A31"/>
    <w:rsid w:val="00D731FB"/>
    <w:rsid w:val="00D751E4"/>
    <w:rsid w:val="00D77AF6"/>
    <w:rsid w:val="00D807A4"/>
    <w:rsid w:val="00D80B55"/>
    <w:rsid w:val="00D874A7"/>
    <w:rsid w:val="00D96B80"/>
    <w:rsid w:val="00D96C9C"/>
    <w:rsid w:val="00D97112"/>
    <w:rsid w:val="00DA522B"/>
    <w:rsid w:val="00DA5A7E"/>
    <w:rsid w:val="00DA6CCE"/>
    <w:rsid w:val="00DA7AD8"/>
    <w:rsid w:val="00DB2108"/>
    <w:rsid w:val="00DC0A20"/>
    <w:rsid w:val="00DC3699"/>
    <w:rsid w:val="00DD073D"/>
    <w:rsid w:val="00DD44F4"/>
    <w:rsid w:val="00DD7ACF"/>
    <w:rsid w:val="00DE4070"/>
    <w:rsid w:val="00DE47C5"/>
    <w:rsid w:val="00E05472"/>
    <w:rsid w:val="00E10F45"/>
    <w:rsid w:val="00E12E7C"/>
    <w:rsid w:val="00E17637"/>
    <w:rsid w:val="00E211B8"/>
    <w:rsid w:val="00E34D84"/>
    <w:rsid w:val="00E46472"/>
    <w:rsid w:val="00E50ABA"/>
    <w:rsid w:val="00E516EC"/>
    <w:rsid w:val="00E53019"/>
    <w:rsid w:val="00E53939"/>
    <w:rsid w:val="00E6642F"/>
    <w:rsid w:val="00E70A2B"/>
    <w:rsid w:val="00E70C2A"/>
    <w:rsid w:val="00E71378"/>
    <w:rsid w:val="00E720F0"/>
    <w:rsid w:val="00E81EC7"/>
    <w:rsid w:val="00E82034"/>
    <w:rsid w:val="00E8235B"/>
    <w:rsid w:val="00E85B5D"/>
    <w:rsid w:val="00E87F42"/>
    <w:rsid w:val="00E930CE"/>
    <w:rsid w:val="00E96473"/>
    <w:rsid w:val="00E9771E"/>
    <w:rsid w:val="00EA110E"/>
    <w:rsid w:val="00EA246F"/>
    <w:rsid w:val="00EA6D2D"/>
    <w:rsid w:val="00EB22EF"/>
    <w:rsid w:val="00EB23F4"/>
    <w:rsid w:val="00EB4D17"/>
    <w:rsid w:val="00EB4DC0"/>
    <w:rsid w:val="00EB6925"/>
    <w:rsid w:val="00EB72B9"/>
    <w:rsid w:val="00EC05BE"/>
    <w:rsid w:val="00EC0706"/>
    <w:rsid w:val="00EC1909"/>
    <w:rsid w:val="00EC282D"/>
    <w:rsid w:val="00EC5AB9"/>
    <w:rsid w:val="00EC60D8"/>
    <w:rsid w:val="00ED0738"/>
    <w:rsid w:val="00ED15B6"/>
    <w:rsid w:val="00ED5605"/>
    <w:rsid w:val="00EE543E"/>
    <w:rsid w:val="00EE5827"/>
    <w:rsid w:val="00EE6D43"/>
    <w:rsid w:val="00EE768C"/>
    <w:rsid w:val="00EE7E85"/>
    <w:rsid w:val="00EF7675"/>
    <w:rsid w:val="00EF7E8F"/>
    <w:rsid w:val="00F033BA"/>
    <w:rsid w:val="00F037CC"/>
    <w:rsid w:val="00F102AF"/>
    <w:rsid w:val="00F105E2"/>
    <w:rsid w:val="00F1690B"/>
    <w:rsid w:val="00F17448"/>
    <w:rsid w:val="00F207B7"/>
    <w:rsid w:val="00F254DB"/>
    <w:rsid w:val="00F26E8A"/>
    <w:rsid w:val="00F32F58"/>
    <w:rsid w:val="00F362A2"/>
    <w:rsid w:val="00F3677D"/>
    <w:rsid w:val="00F36EDA"/>
    <w:rsid w:val="00F37A8B"/>
    <w:rsid w:val="00F42545"/>
    <w:rsid w:val="00F509C5"/>
    <w:rsid w:val="00F50E39"/>
    <w:rsid w:val="00F56FD6"/>
    <w:rsid w:val="00F57A80"/>
    <w:rsid w:val="00F616E5"/>
    <w:rsid w:val="00F64B8C"/>
    <w:rsid w:val="00F70FD3"/>
    <w:rsid w:val="00F7166B"/>
    <w:rsid w:val="00F7446B"/>
    <w:rsid w:val="00F76C54"/>
    <w:rsid w:val="00F83E16"/>
    <w:rsid w:val="00F866E4"/>
    <w:rsid w:val="00F93A91"/>
    <w:rsid w:val="00F94837"/>
    <w:rsid w:val="00F94F86"/>
    <w:rsid w:val="00F961CD"/>
    <w:rsid w:val="00FA3B21"/>
    <w:rsid w:val="00FA78B2"/>
    <w:rsid w:val="00FB1DA0"/>
    <w:rsid w:val="00FB2B75"/>
    <w:rsid w:val="00FB3659"/>
    <w:rsid w:val="00FB5934"/>
    <w:rsid w:val="00FB610E"/>
    <w:rsid w:val="00FB6135"/>
    <w:rsid w:val="00FB76BF"/>
    <w:rsid w:val="00FC1AD0"/>
    <w:rsid w:val="00FC3EAE"/>
    <w:rsid w:val="00FC4ED8"/>
    <w:rsid w:val="00FC7736"/>
    <w:rsid w:val="00FD3BE8"/>
    <w:rsid w:val="00FD47C2"/>
    <w:rsid w:val="00FD501F"/>
    <w:rsid w:val="00FD77EE"/>
    <w:rsid w:val="00FE02F7"/>
    <w:rsid w:val="00FE57D0"/>
    <w:rsid w:val="00FE67D3"/>
    <w:rsid w:val="00FE6D5F"/>
    <w:rsid w:val="00FF4354"/>
    <w:rsid w:val="00F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FB64A9-FF24-491D-B7BE-8D73427A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A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33BA"/>
    <w:pPr>
      <w:spacing w:after="0" w:line="240" w:lineRule="auto"/>
    </w:pPr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3B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033BA"/>
    <w:pPr>
      <w:spacing w:after="0" w:line="240" w:lineRule="auto"/>
    </w:pPr>
  </w:style>
  <w:style w:type="paragraph" w:customStyle="1" w:styleId="xmsonormal">
    <w:name w:val="x_msonormal"/>
    <w:basedOn w:val="Normal"/>
    <w:rsid w:val="0003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F37E0"/>
    <w:pPr>
      <w:spacing w:before="100" w:beforeAutospacing="1" w:after="100" w:afterAutospacing="1" w:line="240" w:lineRule="auto"/>
    </w:pPr>
    <w:rPr>
      <w:rFonts w:ascii="Arial" w:eastAsiaTheme="minorHAnsi" w:hAnsi="Arial" w:cs="Arial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C30F11"/>
    <w:rPr>
      <w:b/>
      <w:bCs/>
    </w:rPr>
  </w:style>
  <w:style w:type="character" w:customStyle="1" w:styleId="regalorojo1">
    <w:name w:val="regalo_rojo1"/>
    <w:basedOn w:val="Fuentedeprrafopredeter"/>
    <w:rsid w:val="00FA3B21"/>
    <w:rPr>
      <w:color w:val="FF0033"/>
    </w:rPr>
  </w:style>
  <w:style w:type="character" w:customStyle="1" w:styleId="textexposedshow">
    <w:name w:val="text_exposed_show"/>
    <w:basedOn w:val="Fuentedeprrafopredeter"/>
    <w:rsid w:val="00313B4E"/>
  </w:style>
  <w:style w:type="paragraph" w:customStyle="1" w:styleId="copete">
    <w:name w:val="copete"/>
    <w:basedOn w:val="Normal"/>
    <w:rsid w:val="0070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54151">
          <w:marLeft w:val="0"/>
          <w:marRight w:val="0"/>
          <w:marTop w:val="0"/>
          <w:marBottom w:val="0"/>
          <w:divBdr>
            <w:top w:val="single" w:sz="6" w:space="0" w:color="F0F0F0"/>
            <w:left w:val="single" w:sz="6" w:space="0" w:color="F0F0F0"/>
            <w:bottom w:val="single" w:sz="6" w:space="0" w:color="F0F0F0"/>
            <w:right w:val="single" w:sz="6" w:space="0" w:color="F0F0F0"/>
          </w:divBdr>
          <w:divsChild>
            <w:div w:id="131209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5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24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5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7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4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6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1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9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9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2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7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5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1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5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5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21">
          <w:marLeft w:val="0"/>
          <w:marRight w:val="0"/>
          <w:marTop w:val="0"/>
          <w:marBottom w:val="0"/>
          <w:divBdr>
            <w:top w:val="single" w:sz="6" w:space="0" w:color="F0F0F0"/>
            <w:left w:val="single" w:sz="6" w:space="0" w:color="F0F0F0"/>
            <w:bottom w:val="single" w:sz="6" w:space="0" w:color="F0F0F0"/>
            <w:right w:val="single" w:sz="6" w:space="0" w:color="F0F0F0"/>
          </w:divBdr>
          <w:divsChild>
            <w:div w:id="113437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5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9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71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5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3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4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49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fontTable" Target="fontTable.xml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Zig-zag\gacetilla_vr_diciembre_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C37676-E2EF-442C-B07D-50C3466F5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gacetilla_vr_diciembre_2014</Template>
  <TotalTime>620</TotalTime>
  <Pages>15</Pages>
  <Words>1459</Words>
  <Characters>8026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compaq</dc:creator>
  <cp:lastModifiedBy>Ana María Isla</cp:lastModifiedBy>
  <cp:revision>156</cp:revision>
  <cp:lastPrinted>2018-11-15T13:11:00Z</cp:lastPrinted>
  <dcterms:created xsi:type="dcterms:W3CDTF">2019-04-26T14:47:00Z</dcterms:created>
  <dcterms:modified xsi:type="dcterms:W3CDTF">2019-10-04T18:35:00Z</dcterms:modified>
</cp:coreProperties>
</file>